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9BAF" w14:textId="77777777" w:rsidR="00C35B59" w:rsidRDefault="00E058EC">
      <w:r>
        <w:rPr>
          <w:u w:val="single"/>
        </w:rPr>
        <w:t>Peter COURTENEY</w:t>
      </w:r>
      <w:r>
        <w:t xml:space="preserve">  (fl.1399-1401)</w:t>
      </w:r>
    </w:p>
    <w:p w14:paraId="12233DB4" w14:textId="77777777" w:rsidR="00E058EC" w:rsidRDefault="00E058EC">
      <w:r>
        <w:t>of Devon.</w:t>
      </w:r>
    </w:p>
    <w:p w14:paraId="6D02CD8C" w14:textId="77777777" w:rsidR="00E058EC" w:rsidRDefault="00E058EC"/>
    <w:p w14:paraId="1F9465AE" w14:textId="77777777" w:rsidR="00E058EC" w:rsidRDefault="00E058EC"/>
    <w:p w14:paraId="1B0D7464" w14:textId="77777777" w:rsidR="00E058EC" w:rsidRDefault="00E058EC">
      <w:r>
        <w:t>28 Nov.1399</w:t>
      </w:r>
      <w:r>
        <w:tab/>
        <w:t xml:space="preserve">On a commission of the peace for </w:t>
      </w:r>
      <w:smartTag w:uri="urn:schemas-microsoft-com:office:smarttags" w:element="place">
        <w:r>
          <w:t>Devon</w:t>
        </w:r>
      </w:smartTag>
      <w:r>
        <w:t>.  (C.P.R.1399-1401 p.558)</w:t>
      </w:r>
    </w:p>
    <w:p w14:paraId="6E36F24C" w14:textId="77777777" w:rsidR="00E058EC" w:rsidRDefault="00E058EC">
      <w:r>
        <w:t>16 Feb.1400</w:t>
      </w:r>
      <w:r>
        <w:tab/>
        <w:t xml:space="preserve">On a commission of the peace for </w:t>
      </w:r>
      <w:smartTag w:uri="urn:schemas-microsoft-com:office:smarttags" w:element="place">
        <w:r>
          <w:t>Devon</w:t>
        </w:r>
      </w:smartTag>
      <w:r>
        <w:t>.  (ibid.p.558)</w:t>
      </w:r>
    </w:p>
    <w:p w14:paraId="4CFA42DF" w14:textId="77777777" w:rsidR="00E058EC" w:rsidRDefault="00E058EC" w:rsidP="00E058EC">
      <w:r>
        <w:t>24 May</w:t>
      </w:r>
      <w:r>
        <w:tab/>
        <w:t xml:space="preserve">On a commission of the peace for </w:t>
      </w:r>
      <w:smartTag w:uri="urn:schemas-microsoft-com:office:smarttags" w:element="place">
        <w:r>
          <w:t>Devon</w:t>
        </w:r>
      </w:smartTag>
      <w:r>
        <w:t>.  (ibid.p.558)</w:t>
      </w:r>
    </w:p>
    <w:p w14:paraId="37E44931" w14:textId="77777777" w:rsidR="00E058EC" w:rsidRDefault="00E058EC" w:rsidP="00E058EC">
      <w:r>
        <w:t>16 May1401</w:t>
      </w:r>
      <w:r>
        <w:tab/>
        <w:t xml:space="preserve">On a commission of the peace for </w:t>
      </w:r>
      <w:smartTag w:uri="urn:schemas-microsoft-com:office:smarttags" w:element="place">
        <w:r>
          <w:t>Devon</w:t>
        </w:r>
      </w:smartTag>
      <w:r>
        <w:t>.  (ibid.p.558)</w:t>
      </w:r>
    </w:p>
    <w:p w14:paraId="4BD8B105" w14:textId="77777777" w:rsidR="00E058EC" w:rsidRDefault="00E058EC" w:rsidP="00E058EC"/>
    <w:p w14:paraId="530BECF3" w14:textId="77777777" w:rsidR="00E058EC" w:rsidRDefault="00E058EC" w:rsidP="00E058EC"/>
    <w:p w14:paraId="0B8E01D8" w14:textId="77777777" w:rsidR="00E058EC" w:rsidRDefault="00E058EC" w:rsidP="00E058EC"/>
    <w:p w14:paraId="61E96D98" w14:textId="77777777" w:rsidR="00E058EC" w:rsidRPr="00E058EC" w:rsidRDefault="00E058EC" w:rsidP="00E058EC">
      <w:smartTag w:uri="urn:schemas-microsoft-com:office:smarttags" w:element="date">
        <w:smartTagPr>
          <w:attr w:name="Month" w:val="7"/>
          <w:attr w:name="Day" w:val="1"/>
          <w:attr w:name="Year" w:val="2007"/>
        </w:smartTagPr>
        <w:r>
          <w:t>1 July 2007</w:t>
        </w:r>
      </w:smartTag>
    </w:p>
    <w:sectPr w:rsidR="00E058EC" w:rsidRPr="00E058EC" w:rsidSect="001D709D">
      <w:footerReference w:type="default" r:id="rId6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E8158" w14:textId="77777777" w:rsidR="008B0671" w:rsidRDefault="008B0671">
      <w:r>
        <w:separator/>
      </w:r>
    </w:p>
  </w:endnote>
  <w:endnote w:type="continuationSeparator" w:id="0">
    <w:p w14:paraId="2558EA90" w14:textId="77777777" w:rsidR="008B0671" w:rsidRDefault="008B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3FFC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B96C5F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CC2FA" w14:textId="77777777" w:rsidR="008B0671" w:rsidRDefault="008B0671">
      <w:r>
        <w:separator/>
      </w:r>
    </w:p>
  </w:footnote>
  <w:footnote w:type="continuationSeparator" w:id="0">
    <w:p w14:paraId="235D82FD" w14:textId="77777777" w:rsidR="008B0671" w:rsidRDefault="008B06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1D709D"/>
    <w:rsid w:val="00444A4F"/>
    <w:rsid w:val="008B0671"/>
    <w:rsid w:val="00B96C5F"/>
    <w:rsid w:val="00C35B59"/>
    <w:rsid w:val="00E058EC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19C64840"/>
  <w15:chartTrackingRefBased/>
  <w15:docId w15:val="{81E1E3C5-2341-4C5F-949B-45BEE95B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Peter COURTENEY  (fl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Peter COURTENEY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2026-10-12T06:42:00Z</dcterms:created>
  <dcterms:modified xsi:type="dcterms:W3CDTF">2026-10-12T06:42:00Z</dcterms:modified>
</cp:coreProperties>
</file>