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87A12" w14:textId="77777777" w:rsidR="00397B87" w:rsidRDefault="00397B87" w:rsidP="00397B8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COURTENAY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fl.1444)</w:t>
      </w:r>
    </w:p>
    <w:p w14:paraId="04CFF1A3" w14:textId="77777777" w:rsidR="00397B87" w:rsidRDefault="00397B87" w:rsidP="00397B8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Earl of Devon.</w:t>
      </w:r>
    </w:p>
    <w:p w14:paraId="3875BFAD" w14:textId="77777777" w:rsidR="00397B87" w:rsidRDefault="00397B87" w:rsidP="00397B8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84711F0" w14:textId="77777777" w:rsidR="00397B87" w:rsidRDefault="00397B87" w:rsidP="00397B8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987DF9A" w14:textId="77777777" w:rsidR="00397B87" w:rsidRDefault="00397B87" w:rsidP="00397B8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1444</w:t>
      </w:r>
      <w:r>
        <w:rPr>
          <w:rFonts w:ascii="Times New Roman" w:hAnsi="Times New Roman" w:cs="Times New Roman"/>
          <w:sz w:val="24"/>
          <w:szCs w:val="24"/>
        </w:rPr>
        <w:tab/>
        <w:t xml:space="preserve">He,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Botreaux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Thomas Clemens(q.v.) made a plaint of debt </w:t>
      </w:r>
    </w:p>
    <w:p w14:paraId="6C9A18B8" w14:textId="77777777" w:rsidR="00397B87" w:rsidRDefault="00397B87" w:rsidP="00397B8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Liskeard(q.v.)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Touker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Liskeard(q.v.).</w:t>
      </w:r>
    </w:p>
    <w:p w14:paraId="6EB33BC2" w14:textId="77777777" w:rsidR="00397B87" w:rsidRDefault="00397B87" w:rsidP="00397B8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44265F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D08777C" w14:textId="77777777" w:rsidR="00397B87" w:rsidRDefault="00397B87" w:rsidP="00397B8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8DCD38B" w14:textId="77777777" w:rsidR="00397B87" w:rsidRDefault="00397B87" w:rsidP="00397B8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AAC734E" w14:textId="77777777" w:rsidR="00397B87" w:rsidRDefault="00397B87" w:rsidP="00397B8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August 2022</w:t>
      </w:r>
    </w:p>
    <w:p w14:paraId="4AC8197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06B54" w14:textId="77777777" w:rsidR="00397B87" w:rsidRDefault="00397B87" w:rsidP="009139A6">
      <w:r>
        <w:separator/>
      </w:r>
    </w:p>
  </w:endnote>
  <w:endnote w:type="continuationSeparator" w:id="0">
    <w:p w14:paraId="4AAE3944" w14:textId="77777777" w:rsidR="00397B87" w:rsidRDefault="00397B8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C4BA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1FB4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F61B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5327B" w14:textId="77777777" w:rsidR="00397B87" w:rsidRDefault="00397B87" w:rsidP="009139A6">
      <w:r>
        <w:separator/>
      </w:r>
    </w:p>
  </w:footnote>
  <w:footnote w:type="continuationSeparator" w:id="0">
    <w:p w14:paraId="2C9D1786" w14:textId="77777777" w:rsidR="00397B87" w:rsidRDefault="00397B8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F5B0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6555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F017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B87"/>
    <w:rsid w:val="000666E0"/>
    <w:rsid w:val="002510B7"/>
    <w:rsid w:val="00397B8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C0FA4"/>
  <w15:chartTrackingRefBased/>
  <w15:docId w15:val="{DB349CA6-A18F-455E-A399-EDBC134C1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97B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2022-08-13T07:13:00Z</dcterms:created>
  <dcterms:modified xsi:type="dcterms:W3CDTF">2022-08-13T07:14:00Z</dcterms:modified>
</cp:coreProperties>
</file>