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C28DC" w14:textId="77777777" w:rsidR="008B79C1" w:rsidRDefault="008B79C1" w:rsidP="008B79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Sir William COURTENAY</w:t>
      </w:r>
      <w:r>
        <w:rPr>
          <w:rFonts w:ascii="Times New Roman" w:hAnsi="Times New Roman" w:cs="Times New Roman"/>
        </w:rPr>
        <w:t xml:space="preserve">        (fl.1483)</w:t>
      </w:r>
    </w:p>
    <w:p w14:paraId="49784169" w14:textId="77777777" w:rsidR="008B79C1" w:rsidRDefault="008B79C1" w:rsidP="008B79C1">
      <w:pPr>
        <w:rPr>
          <w:rFonts w:ascii="Times New Roman" w:hAnsi="Times New Roman" w:cs="Times New Roman"/>
        </w:rPr>
      </w:pPr>
    </w:p>
    <w:p w14:paraId="2572298B" w14:textId="77777777" w:rsidR="008B79C1" w:rsidRDefault="008B79C1" w:rsidP="008B79C1">
      <w:pPr>
        <w:rPr>
          <w:rFonts w:ascii="Times New Roman" w:hAnsi="Times New Roman" w:cs="Times New Roman"/>
        </w:rPr>
      </w:pPr>
    </w:p>
    <w:p w14:paraId="27B08F84" w14:textId="77777777" w:rsidR="008B79C1" w:rsidRDefault="008B79C1" w:rsidP="008B79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made a plaint of debt against William Babbecombe of Babbacombe,</w:t>
      </w:r>
    </w:p>
    <w:p w14:paraId="3B7E8283" w14:textId="77777777" w:rsidR="008B79C1" w:rsidRDefault="008B79C1" w:rsidP="008B79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Devon(q.v.).</w:t>
      </w:r>
    </w:p>
    <w:p w14:paraId="7F61A0F8" w14:textId="77777777" w:rsidR="008B79C1" w:rsidRDefault="008B79C1" w:rsidP="008B79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5F6951F0" w14:textId="77777777" w:rsidR="008B79C1" w:rsidRDefault="008B79C1" w:rsidP="008B79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made a plaint of waste against Nicholas Cranmore(q.v.).   (ibid.)</w:t>
      </w:r>
    </w:p>
    <w:p w14:paraId="66794A2A" w14:textId="77777777" w:rsidR="008B79C1" w:rsidRDefault="008B79C1" w:rsidP="008B79C1">
      <w:pPr>
        <w:rPr>
          <w:rFonts w:ascii="Times New Roman" w:hAnsi="Times New Roman" w:cs="Times New Roman"/>
        </w:rPr>
      </w:pPr>
    </w:p>
    <w:p w14:paraId="561F0F43" w14:textId="77777777" w:rsidR="008B79C1" w:rsidRDefault="008B79C1" w:rsidP="008B79C1">
      <w:pPr>
        <w:rPr>
          <w:rFonts w:ascii="Times New Roman" w:hAnsi="Times New Roman" w:cs="Times New Roman"/>
        </w:rPr>
      </w:pPr>
    </w:p>
    <w:p w14:paraId="00996DA9" w14:textId="77777777" w:rsidR="008B79C1" w:rsidRDefault="008B79C1" w:rsidP="008B79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October 2019</w:t>
      </w:r>
    </w:p>
    <w:p w14:paraId="32A709A1" w14:textId="77777777" w:rsidR="006B2F86" w:rsidRPr="00E71FC3" w:rsidRDefault="008B79C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C6367D" w14:textId="77777777" w:rsidR="008B79C1" w:rsidRDefault="008B79C1" w:rsidP="00E71FC3">
      <w:r>
        <w:separator/>
      </w:r>
    </w:p>
  </w:endnote>
  <w:endnote w:type="continuationSeparator" w:id="0">
    <w:p w14:paraId="21211E7B" w14:textId="77777777" w:rsidR="008B79C1" w:rsidRDefault="008B79C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6072D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2923C1" w14:textId="77777777" w:rsidR="008B79C1" w:rsidRDefault="008B79C1" w:rsidP="00E71FC3">
      <w:r>
        <w:separator/>
      </w:r>
    </w:p>
  </w:footnote>
  <w:footnote w:type="continuationSeparator" w:id="0">
    <w:p w14:paraId="3D6C1210" w14:textId="77777777" w:rsidR="008B79C1" w:rsidRDefault="008B79C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9C1"/>
    <w:rsid w:val="001A7C09"/>
    <w:rsid w:val="00577BD5"/>
    <w:rsid w:val="00656CBA"/>
    <w:rsid w:val="006A1F77"/>
    <w:rsid w:val="00733BE7"/>
    <w:rsid w:val="008B79C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95F3B"/>
  <w15:chartTrackingRefBased/>
  <w15:docId w15:val="{E3200F88-9840-472D-808B-50F3270B4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B79C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2019-10-26T18:15:00Z</dcterms:created>
  <dcterms:modified xsi:type="dcterms:W3CDTF">2019-10-26T18:16:00Z</dcterms:modified>
</cp:coreProperties>
</file>