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Humphrey COURTENAY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Puryton, Somerset.</w:t>
      </w: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Lovell(q.v.) brought a plaint of debt against him.</w:t>
      </w: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23" w:rsidRDefault="00E36A23" w:rsidP="00E36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A23" w:rsidRDefault="00E36A23" w:rsidP="00564E3C">
      <w:pPr>
        <w:spacing w:after="0" w:line="240" w:lineRule="auto"/>
      </w:pPr>
      <w:r>
        <w:separator/>
      </w:r>
    </w:p>
  </w:endnote>
  <w:endnote w:type="continuationSeparator" w:id="0">
    <w:p w:rsidR="00E36A23" w:rsidRDefault="00E36A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6A23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A23" w:rsidRDefault="00E36A23" w:rsidP="00564E3C">
      <w:pPr>
        <w:spacing w:after="0" w:line="240" w:lineRule="auto"/>
      </w:pPr>
      <w:r>
        <w:separator/>
      </w:r>
    </w:p>
  </w:footnote>
  <w:footnote w:type="continuationSeparator" w:id="0">
    <w:p w:rsidR="00E36A23" w:rsidRDefault="00E36A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A23"/>
    <w:rsid w:val="00372DC6"/>
    <w:rsid w:val="00564E3C"/>
    <w:rsid w:val="0064591D"/>
    <w:rsid w:val="00DD5B8A"/>
    <w:rsid w:val="00E36A2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D671BF-5B05-4081-8374-A055DE68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36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2015-10-29T18:25:00Z</dcterms:created>
  <dcterms:modified xsi:type="dcterms:W3CDTF">2015-10-29T18:25:00Z</dcterms:modified>
</cp:coreProperties>
</file>