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E37" w:rsidRDefault="00017E37" w:rsidP="00017E37">
      <w:pPr>
        <w:pStyle w:val="NoSpacing"/>
      </w:pPr>
      <w:r>
        <w:rPr>
          <w:u w:val="single"/>
        </w:rPr>
        <w:t>Edward COURTENAY</w:t>
      </w:r>
      <w:r>
        <w:t xml:space="preserve">    </w:t>
      </w:r>
      <w:proofErr w:type="gramStart"/>
      <w:r>
        <w:t xml:space="preserve">   (</w:t>
      </w:r>
      <w:proofErr w:type="gramEnd"/>
      <w:r>
        <w:t>fl.1488-9)</w:t>
      </w:r>
    </w:p>
    <w:p w:rsidR="00017E37" w:rsidRDefault="00017E37" w:rsidP="00017E37">
      <w:pPr>
        <w:pStyle w:val="NoSpacing"/>
      </w:pPr>
      <w:r>
        <w:t>Earl of Devon.</w:t>
      </w:r>
    </w:p>
    <w:p w:rsidR="00017E37" w:rsidRDefault="00017E37" w:rsidP="00017E37">
      <w:pPr>
        <w:pStyle w:val="NoSpacing"/>
      </w:pPr>
    </w:p>
    <w:p w:rsidR="00017E37" w:rsidRDefault="00017E37" w:rsidP="00017E37">
      <w:pPr>
        <w:pStyle w:val="NoSpacing"/>
      </w:pPr>
    </w:p>
    <w:p w:rsidR="00017E37" w:rsidRDefault="00017E37" w:rsidP="00017E37">
      <w:pPr>
        <w:pStyle w:val="NoSpacing"/>
      </w:pPr>
      <w:r>
        <w:t>Son of Sir Hugh Courtenay(q.v.).     (“Exeter Freemen” p.60)</w:t>
      </w:r>
    </w:p>
    <w:p w:rsidR="00017E37" w:rsidRDefault="00017E37" w:rsidP="00017E37">
      <w:pPr>
        <w:pStyle w:val="NoSpacing"/>
      </w:pPr>
    </w:p>
    <w:p w:rsidR="00017E37" w:rsidRDefault="00017E37" w:rsidP="00017E37">
      <w:pPr>
        <w:pStyle w:val="NoSpacing"/>
      </w:pPr>
    </w:p>
    <w:p w:rsidR="00017E37" w:rsidRDefault="00017E37" w:rsidP="00017E37">
      <w:pPr>
        <w:pStyle w:val="NoSpacing"/>
      </w:pPr>
      <w:r>
        <w:t xml:space="preserve">         1488-9</w:t>
      </w:r>
      <w:r>
        <w:tab/>
        <w:t>He became a Freeman of Exeter by succession.    (ibid.)</w:t>
      </w:r>
    </w:p>
    <w:p w:rsidR="00017E37" w:rsidRDefault="00017E37" w:rsidP="00017E37">
      <w:pPr>
        <w:pStyle w:val="NoSpacing"/>
      </w:pPr>
    </w:p>
    <w:p w:rsidR="00017E37" w:rsidRDefault="00017E37" w:rsidP="00017E37">
      <w:pPr>
        <w:pStyle w:val="NoSpacing"/>
      </w:pPr>
    </w:p>
    <w:p w:rsidR="00017E37" w:rsidRDefault="00017E37" w:rsidP="00017E37">
      <w:pPr>
        <w:pStyle w:val="NoSpacing"/>
      </w:pPr>
      <w:r>
        <w:t>12 December 2016</w:t>
      </w:r>
    </w:p>
    <w:p w:rsidR="006B2F86" w:rsidRPr="00E71FC3" w:rsidRDefault="00017E3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E37" w:rsidRDefault="00017E37" w:rsidP="00E71FC3">
      <w:pPr>
        <w:spacing w:after="0" w:line="240" w:lineRule="auto"/>
      </w:pPr>
      <w:r>
        <w:separator/>
      </w:r>
    </w:p>
  </w:endnote>
  <w:endnote w:type="continuationSeparator" w:id="0">
    <w:p w:rsidR="00017E37" w:rsidRDefault="00017E3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E37" w:rsidRDefault="00017E37" w:rsidP="00E71FC3">
      <w:pPr>
        <w:spacing w:after="0" w:line="240" w:lineRule="auto"/>
      </w:pPr>
      <w:r>
        <w:separator/>
      </w:r>
    </w:p>
  </w:footnote>
  <w:footnote w:type="continuationSeparator" w:id="0">
    <w:p w:rsidR="00017E37" w:rsidRDefault="00017E3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E37"/>
    <w:rsid w:val="00017E37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142993-6980-4990-A1FE-6EF74EE12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2016-12-23T19:31:00Z</dcterms:created>
  <dcterms:modified xsi:type="dcterms:W3CDTF">2016-12-23T19:32:00Z</dcterms:modified>
</cp:coreProperties>
</file>