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65EE7" w14:textId="77777777" w:rsidR="00E22DA1" w:rsidRDefault="00E22DA1" w:rsidP="00E22D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COURTENAY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6D43A253" w14:textId="77777777" w:rsidR="00E22DA1" w:rsidRDefault="00E22DA1" w:rsidP="00E22D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Earl of Devon.</w:t>
      </w:r>
    </w:p>
    <w:p w14:paraId="56B74542" w14:textId="77777777" w:rsidR="00E22DA1" w:rsidRDefault="00E22DA1" w:rsidP="00E22D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E8DF99" w14:textId="77777777" w:rsidR="00E22DA1" w:rsidRDefault="00E22DA1" w:rsidP="00E22D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D6DCA1" w14:textId="77777777" w:rsidR="00E22DA1" w:rsidRDefault="00E22DA1" w:rsidP="00E22D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Clee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London(q.v.), Mathew Rede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54DAE37B" w14:textId="77777777" w:rsidR="00E22DA1" w:rsidRDefault="00E22DA1" w:rsidP="00E22D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Richard Person(q.v.), as the executors of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Wynchcombe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C55BB19" w14:textId="77777777" w:rsidR="00E22DA1" w:rsidRDefault="00E22DA1" w:rsidP="00E22D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him.</w:t>
      </w:r>
    </w:p>
    <w:p w14:paraId="2FF7B0FC" w14:textId="77777777" w:rsidR="00E22DA1" w:rsidRDefault="00E22DA1" w:rsidP="00E22D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30B7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https://waalt.uh.edu/index.php/CP40/589:_K-Z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C4D739C" w14:textId="77777777" w:rsidR="00E22DA1" w:rsidRDefault="00E22DA1" w:rsidP="00E22D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590D20" w14:textId="77777777" w:rsidR="00E22DA1" w:rsidRDefault="00E22DA1" w:rsidP="00E22D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595C37" w14:textId="77777777" w:rsidR="00E22DA1" w:rsidRDefault="00E22DA1" w:rsidP="00E22D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2022</w:t>
      </w:r>
    </w:p>
    <w:p w14:paraId="46CA651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A6B3A" w14:textId="77777777" w:rsidR="00E22DA1" w:rsidRDefault="00E22DA1" w:rsidP="009139A6">
      <w:r>
        <w:separator/>
      </w:r>
    </w:p>
  </w:endnote>
  <w:endnote w:type="continuationSeparator" w:id="0">
    <w:p w14:paraId="0344917C" w14:textId="77777777" w:rsidR="00E22DA1" w:rsidRDefault="00E22D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AED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266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9F7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5905A" w14:textId="77777777" w:rsidR="00E22DA1" w:rsidRDefault="00E22DA1" w:rsidP="009139A6">
      <w:r>
        <w:separator/>
      </w:r>
    </w:p>
  </w:footnote>
  <w:footnote w:type="continuationSeparator" w:id="0">
    <w:p w14:paraId="353FA465" w14:textId="77777777" w:rsidR="00E22DA1" w:rsidRDefault="00E22D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52B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6EA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93E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A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22DA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334DF"/>
  <w15:chartTrackingRefBased/>
  <w15:docId w15:val="{2D359E44-DE08-44A3-80C9-04EB885B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22D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2022-05-10T17:52:00Z</dcterms:created>
  <dcterms:modified xsi:type="dcterms:W3CDTF">2022-05-10T17:52:00Z</dcterms:modified>
</cp:coreProperties>
</file>