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42" w:rsidRDefault="00292442" w:rsidP="00292442">
      <w:pPr>
        <w:pStyle w:val="NoSpacing"/>
      </w:pPr>
      <w:r w:rsidRPr="00402C42">
        <w:rPr>
          <w:noProof/>
          <w:u w:val="single"/>
        </w:rPr>
        <w:t>Edward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COURTENAY</w:t>
      </w:r>
      <w:r>
        <w:rPr>
          <w:noProof/>
          <w:u w:val="single"/>
        </w:rPr>
        <w:t>, the younger</w:t>
      </w:r>
      <w:r>
        <w:t xml:space="preserve">      (fl.1406-8)</w:t>
      </w:r>
    </w:p>
    <w:p w:rsidR="00292442" w:rsidRDefault="00292442" w:rsidP="00292442">
      <w:pPr>
        <w:pStyle w:val="NoSpacing"/>
      </w:pPr>
    </w:p>
    <w:p w:rsidR="00292442" w:rsidRDefault="00292442" w:rsidP="00292442">
      <w:pPr>
        <w:pStyle w:val="NoSpacing"/>
      </w:pPr>
    </w:p>
    <w:p w:rsidR="00292442" w:rsidRDefault="00292442" w:rsidP="00292442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Devon.  (C.P.R. 1405-8 p.490)</w:t>
      </w:r>
    </w:p>
    <w:p w:rsidR="00292442" w:rsidRDefault="00292442" w:rsidP="00292442">
      <w:pPr>
        <w:pStyle w:val="NoSpacing"/>
      </w:pPr>
    </w:p>
    <w:p w:rsidR="00292442" w:rsidRDefault="00292442" w:rsidP="00292442">
      <w:pPr>
        <w:pStyle w:val="NoSpacing"/>
      </w:pPr>
    </w:p>
    <w:p w:rsidR="00E47068" w:rsidRPr="00C009D8" w:rsidRDefault="00292442" w:rsidP="00292442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442" w:rsidRDefault="00292442" w:rsidP="00920DE3">
      <w:pPr>
        <w:spacing w:after="0" w:line="240" w:lineRule="auto"/>
      </w:pPr>
      <w:r>
        <w:separator/>
      </w:r>
    </w:p>
  </w:endnote>
  <w:endnote w:type="continuationSeparator" w:id="0">
    <w:p w:rsidR="00292442" w:rsidRDefault="002924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442" w:rsidRDefault="00292442" w:rsidP="00920DE3">
      <w:pPr>
        <w:spacing w:after="0" w:line="240" w:lineRule="auto"/>
      </w:pPr>
      <w:r>
        <w:separator/>
      </w:r>
    </w:p>
  </w:footnote>
  <w:footnote w:type="continuationSeparator" w:id="0">
    <w:p w:rsidR="00292442" w:rsidRDefault="002924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42"/>
    <w:rsid w:val="00120749"/>
    <w:rsid w:val="0029244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2014-06-01T21:11:00Z</dcterms:created>
  <dcterms:modified xsi:type="dcterms:W3CDTF">2014-06-01T21:11:00Z</dcterms:modified>
</cp:coreProperties>
</file>