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AB99C" w14:textId="77777777" w:rsidR="00326B9B" w:rsidRDefault="00326B9B" w:rsidP="00326B9B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Henry COURTE</w:t>
      </w:r>
      <w:r>
        <w:rPr>
          <w:rFonts w:cs="Times New Roman"/>
        </w:rPr>
        <w:t xml:space="preserve">       (fl.1470)</w:t>
      </w:r>
    </w:p>
    <w:p w14:paraId="02AF8B17" w14:textId="77777777" w:rsidR="00326B9B" w:rsidRDefault="00326B9B" w:rsidP="00326B9B">
      <w:pPr>
        <w:pStyle w:val="NoSpacing"/>
        <w:rPr>
          <w:rFonts w:cs="Times New Roman"/>
        </w:rPr>
      </w:pPr>
    </w:p>
    <w:p w14:paraId="237796AC" w14:textId="77777777" w:rsidR="00326B9B" w:rsidRDefault="00326B9B" w:rsidP="00326B9B">
      <w:pPr>
        <w:pStyle w:val="NoSpacing"/>
        <w:rPr>
          <w:rFonts w:cs="Times New Roman"/>
        </w:rPr>
      </w:pPr>
    </w:p>
    <w:p w14:paraId="3DDC097F" w14:textId="77777777" w:rsidR="00326B9B" w:rsidRDefault="00326B9B" w:rsidP="00326B9B">
      <w:pPr>
        <w:pStyle w:val="NoSpacing"/>
        <w:rPr>
          <w:rFonts w:cs="Times New Roman"/>
        </w:rPr>
      </w:pPr>
      <w:r>
        <w:rPr>
          <w:rFonts w:cs="Times New Roman"/>
        </w:rPr>
        <w:t>18 Dec.1470</w:t>
      </w:r>
      <w:r>
        <w:rPr>
          <w:rFonts w:cs="Times New Roman"/>
        </w:rPr>
        <w:tab/>
        <w:t>He was om a commission of the peace for Hampshire.</w:t>
      </w:r>
    </w:p>
    <w:p w14:paraId="3D6522C8" w14:textId="77777777" w:rsidR="00326B9B" w:rsidRDefault="00326B9B" w:rsidP="00326B9B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1467-77 p.629)</w:t>
      </w:r>
    </w:p>
    <w:p w14:paraId="6BF41DBB" w14:textId="77777777" w:rsidR="00326B9B" w:rsidRDefault="00326B9B" w:rsidP="00326B9B">
      <w:pPr>
        <w:pStyle w:val="NoSpacing"/>
        <w:rPr>
          <w:rFonts w:cs="Times New Roman"/>
        </w:rPr>
      </w:pPr>
    </w:p>
    <w:p w14:paraId="0F258F4A" w14:textId="77777777" w:rsidR="00326B9B" w:rsidRDefault="00326B9B" w:rsidP="00326B9B">
      <w:pPr>
        <w:pStyle w:val="NoSpacing"/>
        <w:rPr>
          <w:rFonts w:cs="Times New Roman"/>
        </w:rPr>
      </w:pPr>
    </w:p>
    <w:p w14:paraId="2EF6C334" w14:textId="77777777" w:rsidR="00326B9B" w:rsidRDefault="00326B9B" w:rsidP="00326B9B">
      <w:pPr>
        <w:pStyle w:val="NoSpacing"/>
        <w:rPr>
          <w:rFonts w:cs="Times New Roman"/>
        </w:rPr>
      </w:pPr>
      <w:r>
        <w:rPr>
          <w:rFonts w:cs="Times New Roman"/>
        </w:rPr>
        <w:t>7 May 2026</w:t>
      </w:r>
    </w:p>
    <w:p w14:paraId="01458C9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57246" w14:textId="77777777" w:rsidR="00EC222C" w:rsidRDefault="00EC222C" w:rsidP="00086E2C">
      <w:pPr>
        <w:spacing w:after="0" w:line="240" w:lineRule="auto"/>
      </w:pPr>
      <w:r>
        <w:separator/>
      </w:r>
    </w:p>
  </w:endnote>
  <w:endnote w:type="continuationSeparator" w:id="0">
    <w:p w14:paraId="56C4DAF2" w14:textId="77777777" w:rsidR="00EC222C" w:rsidRDefault="00EC222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9239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953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15C1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E526D" w14:textId="77777777" w:rsidR="00EC222C" w:rsidRDefault="00EC222C" w:rsidP="00086E2C">
      <w:pPr>
        <w:spacing w:after="0" w:line="240" w:lineRule="auto"/>
      </w:pPr>
      <w:r>
        <w:separator/>
      </w:r>
    </w:p>
  </w:footnote>
  <w:footnote w:type="continuationSeparator" w:id="0">
    <w:p w14:paraId="7C94FDA8" w14:textId="77777777" w:rsidR="00EC222C" w:rsidRDefault="00EC222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EC0C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5ED2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783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B9B"/>
    <w:rsid w:val="00086E2C"/>
    <w:rsid w:val="000A2E7A"/>
    <w:rsid w:val="002244B7"/>
    <w:rsid w:val="00314D94"/>
    <w:rsid w:val="00326B9B"/>
    <w:rsid w:val="005435B9"/>
    <w:rsid w:val="00617568"/>
    <w:rsid w:val="006E68FA"/>
    <w:rsid w:val="008E56AD"/>
    <w:rsid w:val="00AF65CA"/>
    <w:rsid w:val="00E50E54"/>
    <w:rsid w:val="00EC222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C77D"/>
  <w15:chartTrackingRefBased/>
  <w15:docId w15:val="{C194DBC3-B37A-4268-B364-CC712F3B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2026-05-08T20:10:00Z</dcterms:created>
  <dcterms:modified xsi:type="dcterms:W3CDTF">2026-05-08T20:11:00Z</dcterms:modified>
</cp:coreProperties>
</file>