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3AEA7" w14:textId="3AD7304C" w:rsidR="006B2F86" w:rsidRDefault="00865E26" w:rsidP="00E71FC3">
      <w:pPr>
        <w:pStyle w:val="NoSpacing"/>
      </w:pPr>
      <w:r>
        <w:rPr>
          <w:u w:val="single"/>
        </w:rPr>
        <w:t>Robert a COURT</w:t>
      </w:r>
      <w:r>
        <w:t xml:space="preserve">    </w:t>
      </w:r>
      <w:proofErr w:type="gramStart"/>
      <w:r>
        <w:t xml:space="preserve">   (</w:t>
      </w:r>
      <w:proofErr w:type="gramEnd"/>
      <w:r>
        <w:t>d.1480-2)</w:t>
      </w:r>
    </w:p>
    <w:p w14:paraId="6C64AC79" w14:textId="7B97F97D" w:rsidR="00865E26" w:rsidRDefault="00865E26" w:rsidP="00E71FC3">
      <w:pPr>
        <w:pStyle w:val="NoSpacing"/>
      </w:pPr>
      <w:r>
        <w:t>of Brook, Kent.</w:t>
      </w:r>
    </w:p>
    <w:p w14:paraId="104B236E" w14:textId="2D9ADF8B" w:rsidR="00865E26" w:rsidRDefault="00865E26" w:rsidP="00E71FC3">
      <w:pPr>
        <w:pStyle w:val="NoSpacing"/>
      </w:pPr>
    </w:p>
    <w:p w14:paraId="297EB442" w14:textId="7CD61CDE" w:rsidR="00865E26" w:rsidRDefault="00865E26" w:rsidP="00E71FC3">
      <w:pPr>
        <w:pStyle w:val="NoSpacing"/>
      </w:pPr>
    </w:p>
    <w:p w14:paraId="3D1E6922" w14:textId="351E8897" w:rsidR="00865E26" w:rsidRDefault="00865E26" w:rsidP="00E71FC3">
      <w:pPr>
        <w:pStyle w:val="NoSpacing"/>
      </w:pPr>
      <w:r>
        <w:tab/>
        <w:t>1480</w:t>
      </w:r>
      <w:r>
        <w:tab/>
        <w:t>He made his Will.</w:t>
      </w:r>
    </w:p>
    <w:p w14:paraId="6F6AD4FB" w14:textId="64D278B2" w:rsidR="00865E26" w:rsidRDefault="00865E26" w:rsidP="00865E26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PRC/17/3/430a)</w:t>
      </w:r>
    </w:p>
    <w:p w14:paraId="796D37FA" w14:textId="552F119B" w:rsidR="00865E26" w:rsidRDefault="00865E26" w:rsidP="00865E26">
      <w:pPr>
        <w:pStyle w:val="NoSpacing"/>
      </w:pPr>
      <w:r>
        <w:tab/>
        <w:t>1482</w:t>
      </w:r>
      <w:r>
        <w:tab/>
        <w:t>Probate of his Will.  (ibid.)</w:t>
      </w:r>
    </w:p>
    <w:p w14:paraId="09C350F6" w14:textId="2505A531" w:rsidR="00865E26" w:rsidRDefault="00865E26" w:rsidP="00865E26">
      <w:pPr>
        <w:pStyle w:val="NoSpacing"/>
      </w:pPr>
    </w:p>
    <w:p w14:paraId="649F08A3" w14:textId="441B4C20" w:rsidR="00865E26" w:rsidRDefault="00865E26" w:rsidP="00865E26">
      <w:pPr>
        <w:pStyle w:val="NoSpacing"/>
      </w:pPr>
    </w:p>
    <w:p w14:paraId="66444B94" w14:textId="2F987F04" w:rsidR="00865E26" w:rsidRPr="00865E26" w:rsidRDefault="00865E26" w:rsidP="00865E26">
      <w:pPr>
        <w:pStyle w:val="NoSpacing"/>
      </w:pPr>
      <w:r>
        <w:t>18 February 2018</w:t>
      </w:r>
      <w:bookmarkStart w:id="0" w:name="_GoBack"/>
      <w:bookmarkEnd w:id="0"/>
    </w:p>
    <w:sectPr w:rsidR="00865E26" w:rsidRPr="00865E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91D9B" w14:textId="77777777" w:rsidR="00865E26" w:rsidRDefault="00865E26" w:rsidP="00E71FC3">
      <w:pPr>
        <w:spacing w:after="0" w:line="240" w:lineRule="auto"/>
      </w:pPr>
      <w:r>
        <w:separator/>
      </w:r>
    </w:p>
  </w:endnote>
  <w:endnote w:type="continuationSeparator" w:id="0">
    <w:p w14:paraId="58132A13" w14:textId="77777777" w:rsidR="00865E26" w:rsidRDefault="00865E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853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37FD6" w14:textId="77777777" w:rsidR="00865E26" w:rsidRDefault="00865E26" w:rsidP="00E71FC3">
      <w:pPr>
        <w:spacing w:after="0" w:line="240" w:lineRule="auto"/>
      </w:pPr>
      <w:r>
        <w:separator/>
      </w:r>
    </w:p>
  </w:footnote>
  <w:footnote w:type="continuationSeparator" w:id="0">
    <w:p w14:paraId="445A6FD4" w14:textId="77777777" w:rsidR="00865E26" w:rsidRDefault="00865E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26"/>
    <w:rsid w:val="001A7C09"/>
    <w:rsid w:val="00577BD5"/>
    <w:rsid w:val="00656CBA"/>
    <w:rsid w:val="006A1F77"/>
    <w:rsid w:val="00733BE7"/>
    <w:rsid w:val="00865E2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3198D"/>
  <w15:chartTrackingRefBased/>
  <w15:docId w15:val="{5F9811CA-088F-4457-AB38-E25A79F8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2018-02-18T11:50:00Z</dcterms:created>
  <dcterms:modified xsi:type="dcterms:W3CDTF">2018-02-18T11:53:00Z</dcterms:modified>
</cp:coreProperties>
</file>