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C8B34" w14:textId="77777777" w:rsidR="00E62DEF" w:rsidRDefault="00E62DEF" w:rsidP="00E62DE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Richard atte COURT</w:t>
      </w:r>
      <w:r>
        <w:rPr>
          <w:rFonts w:ascii="Times New Roman" w:hAnsi="Times New Roman" w:cs="Times New Roman"/>
          <w:lang w:val="en-US"/>
        </w:rPr>
        <w:t xml:space="preserve">       (fl.1458)</w:t>
      </w:r>
    </w:p>
    <w:p w14:paraId="20C54CCB" w14:textId="77777777" w:rsidR="00E62DEF" w:rsidRDefault="00E62DEF" w:rsidP="00E62DE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Milverton, Somerset. Husbandman.</w:t>
      </w:r>
    </w:p>
    <w:p w14:paraId="4C1FC7CF" w14:textId="77777777" w:rsidR="00E62DEF" w:rsidRDefault="00E62DEF" w:rsidP="00E62DEF">
      <w:pPr>
        <w:pStyle w:val="NoSpacing"/>
        <w:rPr>
          <w:rFonts w:ascii="Times New Roman" w:hAnsi="Times New Roman" w:cs="Times New Roman"/>
          <w:lang w:val="en-US"/>
        </w:rPr>
      </w:pPr>
    </w:p>
    <w:p w14:paraId="7A4135A6" w14:textId="77777777" w:rsidR="00E62DEF" w:rsidRDefault="00E62DEF" w:rsidP="00E62DEF">
      <w:pPr>
        <w:pStyle w:val="NoSpacing"/>
        <w:rPr>
          <w:rFonts w:ascii="Times New Roman" w:hAnsi="Times New Roman" w:cs="Times New Roman"/>
          <w:lang w:val="en-US"/>
        </w:rPr>
      </w:pPr>
    </w:p>
    <w:p w14:paraId="32B41F43" w14:textId="77777777" w:rsidR="00E62DEF" w:rsidRDefault="00E62DEF" w:rsidP="00E62DE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1458</w:t>
      </w:r>
      <w:r>
        <w:rPr>
          <w:rFonts w:ascii="Times New Roman" w:hAnsi="Times New Roman" w:cs="Times New Roman"/>
          <w:lang w:val="en-US"/>
        </w:rPr>
        <w:tab/>
        <w:t>William Cloutesham brought a plaint of trespass against him and 2 others.</w:t>
      </w:r>
    </w:p>
    <w:p w14:paraId="43200DDA" w14:textId="77777777" w:rsidR="00E62DEF" w:rsidRDefault="00E62DEF" w:rsidP="00E62DE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BB5707">
          <w:rPr>
            <w:rStyle w:val="Hyperlink"/>
            <w:rFonts w:ascii="Times New Roman" w:hAnsi="Times New Roman" w:cs="Times New Roman"/>
            <w:lang w:val="en-US"/>
          </w:rPr>
          <w:t>https://waalt.uh.edu/index.php/KB27/787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FC04D18" w14:textId="77777777" w:rsidR="00E62DEF" w:rsidRDefault="00E62DEF" w:rsidP="00E62DEF">
      <w:pPr>
        <w:pStyle w:val="NoSpacing"/>
        <w:rPr>
          <w:rFonts w:ascii="Times New Roman" w:hAnsi="Times New Roman" w:cs="Times New Roman"/>
          <w:lang w:val="en-US"/>
        </w:rPr>
      </w:pPr>
    </w:p>
    <w:p w14:paraId="4F5A76F2" w14:textId="77777777" w:rsidR="00E62DEF" w:rsidRDefault="00E62DEF" w:rsidP="00E62DEF">
      <w:pPr>
        <w:pStyle w:val="NoSpacing"/>
        <w:rPr>
          <w:rFonts w:ascii="Times New Roman" w:hAnsi="Times New Roman" w:cs="Times New Roman"/>
          <w:lang w:val="en-US"/>
        </w:rPr>
      </w:pPr>
    </w:p>
    <w:p w14:paraId="5C920AF6" w14:textId="77777777" w:rsidR="00E62DEF" w:rsidRDefault="00E62DEF" w:rsidP="00E62DE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 January 3026</w:t>
      </w:r>
    </w:p>
    <w:p w14:paraId="523BF25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46591" w14:textId="77777777" w:rsidR="006B3AFD" w:rsidRDefault="006B3AFD" w:rsidP="00086E2C">
      <w:pPr>
        <w:spacing w:after="0" w:line="240" w:lineRule="auto"/>
      </w:pPr>
      <w:r>
        <w:separator/>
      </w:r>
    </w:p>
  </w:endnote>
  <w:endnote w:type="continuationSeparator" w:id="0">
    <w:p w14:paraId="65B60E2E" w14:textId="77777777" w:rsidR="006B3AFD" w:rsidRDefault="006B3AF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E3C6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5FC3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641F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A1CD5" w14:textId="77777777" w:rsidR="006B3AFD" w:rsidRDefault="006B3AFD" w:rsidP="00086E2C">
      <w:pPr>
        <w:spacing w:after="0" w:line="240" w:lineRule="auto"/>
      </w:pPr>
      <w:r>
        <w:separator/>
      </w:r>
    </w:p>
  </w:footnote>
  <w:footnote w:type="continuationSeparator" w:id="0">
    <w:p w14:paraId="696C7657" w14:textId="77777777" w:rsidR="006B3AFD" w:rsidRDefault="006B3AF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AD04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A766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DDB6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DEF"/>
    <w:rsid w:val="00086E2C"/>
    <w:rsid w:val="000A2E7A"/>
    <w:rsid w:val="00133F1A"/>
    <w:rsid w:val="002244B7"/>
    <w:rsid w:val="00314D94"/>
    <w:rsid w:val="00617568"/>
    <w:rsid w:val="006B3AFD"/>
    <w:rsid w:val="006E68FA"/>
    <w:rsid w:val="00E62DE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58F05"/>
  <w15:chartTrackingRefBased/>
  <w15:docId w15:val="{72E8D679-095D-4769-AA5E-B5B98059C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62DE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62DE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8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2026-01-05T16:40:00Z</dcterms:created>
  <dcterms:modified xsi:type="dcterms:W3CDTF">2026-01-05T16:41:00Z</dcterms:modified>
</cp:coreProperties>
</file>