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A1613" w14:textId="77777777" w:rsidR="009132FC" w:rsidRDefault="009132FC" w:rsidP="009132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COURT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104DD2D6" w14:textId="77777777" w:rsidR="009132FC" w:rsidRDefault="009132FC" w:rsidP="009132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Whatley, Somerset. Yeoman.</w:t>
      </w:r>
    </w:p>
    <w:p w14:paraId="149E2001" w14:textId="77777777" w:rsidR="009132FC" w:rsidRDefault="009132FC" w:rsidP="009132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3E8C0D" w14:textId="77777777" w:rsidR="009132FC" w:rsidRDefault="009132FC" w:rsidP="009132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8F7F5A" w14:textId="77777777" w:rsidR="009132FC" w:rsidRDefault="009132FC" w:rsidP="009132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Nov.1467</w:t>
      </w:r>
      <w:r>
        <w:rPr>
          <w:rFonts w:ascii="Times New Roman" w:hAnsi="Times New Roman" w:cs="Times New Roman"/>
          <w:sz w:val="24"/>
          <w:szCs w:val="24"/>
        </w:rPr>
        <w:tab/>
        <w:t>He was pardoned for not appearing to answer John Carpenter, clerk(q.v.),</w:t>
      </w:r>
    </w:p>
    <w:p w14:paraId="4715751D" w14:textId="77777777" w:rsidR="009132FC" w:rsidRDefault="009132FC" w:rsidP="009132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touching a trespass.   (C.P.R. 1467-77 p.7)</w:t>
      </w:r>
    </w:p>
    <w:p w14:paraId="1D3AB613" w14:textId="77777777" w:rsidR="009132FC" w:rsidRDefault="009132FC" w:rsidP="009132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67B6E3" w14:textId="77777777" w:rsidR="009132FC" w:rsidRDefault="009132FC" w:rsidP="009132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E02750" w14:textId="77777777" w:rsidR="009132FC" w:rsidRDefault="009132FC" w:rsidP="009132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May 2021</w:t>
      </w:r>
    </w:p>
    <w:p w14:paraId="21C001E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7D5F6" w14:textId="77777777" w:rsidR="009132FC" w:rsidRDefault="009132FC" w:rsidP="009139A6">
      <w:r>
        <w:separator/>
      </w:r>
    </w:p>
  </w:endnote>
  <w:endnote w:type="continuationSeparator" w:id="0">
    <w:p w14:paraId="6EE2863F" w14:textId="77777777" w:rsidR="009132FC" w:rsidRDefault="009132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752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EBEA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F14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61E09" w14:textId="77777777" w:rsidR="009132FC" w:rsidRDefault="009132FC" w:rsidP="009139A6">
      <w:r>
        <w:separator/>
      </w:r>
    </w:p>
  </w:footnote>
  <w:footnote w:type="continuationSeparator" w:id="0">
    <w:p w14:paraId="22CA5C44" w14:textId="77777777" w:rsidR="009132FC" w:rsidRDefault="009132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408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8D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ECA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2FC"/>
    <w:rsid w:val="000666E0"/>
    <w:rsid w:val="002510B7"/>
    <w:rsid w:val="005C130B"/>
    <w:rsid w:val="00826F5C"/>
    <w:rsid w:val="009132F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52F8D"/>
  <w15:chartTrackingRefBased/>
  <w15:docId w15:val="{DE7D3DF8-C55D-4FCD-A067-F21D2B047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2021-05-31T18:33:00Z</dcterms:created>
  <dcterms:modified xsi:type="dcterms:W3CDTF">2021-05-31T18:33:00Z</dcterms:modified>
</cp:coreProperties>
</file>