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6F1" w:rsidRDefault="003A46F1" w:rsidP="003A46F1">
      <w:pPr>
        <w:pStyle w:val="NoSpacing"/>
      </w:pPr>
      <w:proofErr w:type="spellStart"/>
      <w:r>
        <w:rPr>
          <w:u w:val="single"/>
        </w:rPr>
        <w:t>Amund</w:t>
      </w:r>
      <w:proofErr w:type="spellEnd"/>
      <w:r>
        <w:rPr>
          <w:u w:val="single"/>
        </w:rPr>
        <w:t xml:space="preserve"> COURSY</w:t>
      </w:r>
      <w:r>
        <w:t xml:space="preserve">     (fl.1401)</w:t>
      </w:r>
    </w:p>
    <w:p w:rsidR="00BF371F" w:rsidRDefault="00BF371F" w:rsidP="003A46F1">
      <w:pPr>
        <w:pStyle w:val="NoSpacing"/>
      </w:pPr>
      <w:r>
        <w:t>of Bolton.</w:t>
      </w:r>
    </w:p>
    <w:p w:rsidR="003A46F1" w:rsidRDefault="003A46F1" w:rsidP="003A46F1">
      <w:pPr>
        <w:pStyle w:val="NoSpacing"/>
      </w:pPr>
    </w:p>
    <w:p w:rsidR="003A46F1" w:rsidRDefault="003A46F1" w:rsidP="003A46F1">
      <w:pPr>
        <w:pStyle w:val="NoSpacing"/>
      </w:pPr>
    </w:p>
    <w:p w:rsidR="003A46F1" w:rsidRDefault="003A46F1" w:rsidP="003A46F1">
      <w:pPr>
        <w:pStyle w:val="NoSpacing"/>
      </w:pPr>
      <w:r>
        <w:t>15 Jun.</w:t>
      </w:r>
      <w:r>
        <w:tab/>
        <w:t>1401</w:t>
      </w:r>
      <w:r>
        <w:tab/>
        <w:t>He was a juror on the inquisition at Stamford Bridge into the lands held</w:t>
      </w:r>
    </w:p>
    <w:p w:rsidR="003A46F1" w:rsidRDefault="003A46F1" w:rsidP="003A46F1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Isabel </w:t>
      </w:r>
      <w:proofErr w:type="spellStart"/>
      <w:r>
        <w:t>Fauconberg</w:t>
      </w:r>
      <w:proofErr w:type="spellEnd"/>
      <w:r>
        <w:t>.</w:t>
      </w:r>
    </w:p>
    <w:p w:rsidR="003A46F1" w:rsidRDefault="003A46F1" w:rsidP="003A46F1">
      <w:pPr>
        <w:pStyle w:val="NoSpacing"/>
      </w:pPr>
      <w:r>
        <w:tab/>
      </w:r>
      <w:r>
        <w:tab/>
        <w:t>(Yorkshire I.P.M. p.17)</w:t>
      </w:r>
    </w:p>
    <w:p w:rsidR="003A46F1" w:rsidRDefault="003A46F1" w:rsidP="003A46F1">
      <w:pPr>
        <w:pStyle w:val="NoSpacing"/>
      </w:pPr>
    </w:p>
    <w:p w:rsidR="003A46F1" w:rsidRDefault="003A46F1" w:rsidP="003A46F1">
      <w:pPr>
        <w:pStyle w:val="NoSpacing"/>
      </w:pPr>
    </w:p>
    <w:p w:rsidR="003A46F1" w:rsidRDefault="003A46F1" w:rsidP="003A46F1">
      <w:pPr>
        <w:pStyle w:val="NoSpacing"/>
      </w:pPr>
    </w:p>
    <w:p w:rsidR="00BA4020" w:rsidRPr="003A46F1" w:rsidRDefault="003A46F1" w:rsidP="003A46F1">
      <w:pPr>
        <w:pStyle w:val="NoSpacing"/>
      </w:pPr>
      <w:r>
        <w:t>26 November 2011</w:t>
      </w:r>
    </w:p>
    <w:sectPr w:rsidR="00BA4020" w:rsidRPr="003A46F1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6F1" w:rsidRDefault="003A46F1" w:rsidP="00552EBA">
      <w:pPr>
        <w:spacing w:after="0" w:line="240" w:lineRule="auto"/>
      </w:pPr>
      <w:r>
        <w:separator/>
      </w:r>
    </w:p>
  </w:endnote>
  <w:endnote w:type="continuationSeparator" w:id="0">
    <w:p w:rsidR="003A46F1" w:rsidRDefault="003A46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BF371F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6F1" w:rsidRDefault="003A46F1" w:rsidP="00552EBA">
      <w:pPr>
        <w:spacing w:after="0" w:line="240" w:lineRule="auto"/>
      </w:pPr>
      <w:r>
        <w:separator/>
      </w:r>
    </w:p>
  </w:footnote>
  <w:footnote w:type="continuationSeparator" w:id="0">
    <w:p w:rsidR="003A46F1" w:rsidRDefault="003A46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680F"/>
    <w:rsid w:val="001223A2"/>
    <w:rsid w:val="00175804"/>
    <w:rsid w:val="00210B65"/>
    <w:rsid w:val="00352F3A"/>
    <w:rsid w:val="003A46F1"/>
    <w:rsid w:val="00552EBA"/>
    <w:rsid w:val="007551EB"/>
    <w:rsid w:val="00BF371F"/>
    <w:rsid w:val="00C33865"/>
    <w:rsid w:val="00D45842"/>
    <w:rsid w:val="00FC6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2011-11-26T20:39:00Z</dcterms:created>
  <dcterms:modified xsi:type="dcterms:W3CDTF">2011-11-26T20:45:00Z</dcterms:modified>
</cp:coreProperties>
</file>