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AB36A" w14:textId="77777777" w:rsidR="00C07480" w:rsidRDefault="00C07480" w:rsidP="00C07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COURSEMAN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1881D362" w14:textId="77777777" w:rsidR="00C07480" w:rsidRDefault="00C07480" w:rsidP="00C07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972354" w14:textId="77777777" w:rsidR="00C07480" w:rsidRDefault="00C07480" w:rsidP="00C07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33275C" w14:textId="77777777" w:rsidR="00C07480" w:rsidRDefault="00C07480" w:rsidP="00C07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Coleshill,</w:t>
      </w:r>
    </w:p>
    <w:p w14:paraId="21799FBC" w14:textId="77777777" w:rsidR="00C07480" w:rsidRDefault="00C07480" w:rsidP="00C07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of Sir Thomas West(q.v.).</w:t>
      </w:r>
    </w:p>
    <w:p w14:paraId="51F1A253" w14:textId="77777777" w:rsidR="00C07480" w:rsidRDefault="00C07480" w:rsidP="00C07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19-60)</w:t>
      </w:r>
    </w:p>
    <w:p w14:paraId="3DED1861" w14:textId="77777777" w:rsidR="00C07480" w:rsidRDefault="00C07480" w:rsidP="00C07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CD0CFE" w14:textId="77777777" w:rsidR="00C07480" w:rsidRDefault="00C07480" w:rsidP="00C074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783841" w14:textId="77777777" w:rsidR="00C07480" w:rsidRPr="00FC4ED1" w:rsidRDefault="00C07480" w:rsidP="00C074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3E2B12D4" w14:textId="6312D021" w:rsidR="00BA00AB" w:rsidRPr="00C0748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074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F89AB" w14:textId="77777777" w:rsidR="00C07480" w:rsidRDefault="00C07480" w:rsidP="009139A6">
      <w:r>
        <w:separator/>
      </w:r>
    </w:p>
  </w:endnote>
  <w:endnote w:type="continuationSeparator" w:id="0">
    <w:p w14:paraId="61CABABA" w14:textId="77777777" w:rsidR="00C07480" w:rsidRDefault="00C074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688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6FD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FB5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E2B55" w14:textId="77777777" w:rsidR="00C07480" w:rsidRDefault="00C07480" w:rsidP="009139A6">
      <w:r>
        <w:separator/>
      </w:r>
    </w:p>
  </w:footnote>
  <w:footnote w:type="continuationSeparator" w:id="0">
    <w:p w14:paraId="5384F637" w14:textId="77777777" w:rsidR="00C07480" w:rsidRDefault="00C074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7DD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066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781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48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07480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FD9A8"/>
  <w15:chartTrackingRefBased/>
  <w15:docId w15:val="{2686BD0B-D589-4910-8C8C-B741DE75A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2022-03-09T17:42:00Z</dcterms:created>
  <dcterms:modified xsi:type="dcterms:W3CDTF">2022-03-09T17:43:00Z</dcterms:modified>
</cp:coreProperties>
</file>