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388DC" w14:textId="77777777" w:rsidR="00A258CA" w:rsidRDefault="00A258CA" w:rsidP="00A258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COUPHULL</w:t>
      </w:r>
      <w:r>
        <w:rPr>
          <w:rFonts w:ascii="Times New Roman" w:hAnsi="Times New Roman" w:cs="Times New Roman"/>
          <w:sz w:val="24"/>
          <w:szCs w:val="24"/>
        </w:rPr>
        <w:t xml:space="preserve">     (fl.1422-7)</w:t>
      </w:r>
    </w:p>
    <w:p w14:paraId="1D0658DC" w14:textId="77777777" w:rsidR="00A258CA" w:rsidRDefault="00A258CA" w:rsidP="00A258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8BA9FE" w14:textId="77777777" w:rsidR="00A258CA" w:rsidRDefault="00A258CA" w:rsidP="00A258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054658" w14:textId="77777777" w:rsidR="00A258CA" w:rsidRDefault="00A258CA" w:rsidP="00A258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1422-7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Huntingdonshire.</w:t>
      </w:r>
    </w:p>
    <w:p w14:paraId="39688C57" w14:textId="77777777" w:rsidR="00A258CA" w:rsidRDefault="00A258CA" w:rsidP="00A25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7ADCAE6F" w14:textId="77777777" w:rsidR="00A258CA" w:rsidRDefault="00A258CA" w:rsidP="00A258CA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p.105)</w:t>
      </w:r>
    </w:p>
    <w:p w14:paraId="7F1CC770" w14:textId="77777777" w:rsidR="00A258CA" w:rsidRDefault="00A258CA" w:rsidP="00A258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1C2248" w14:textId="77777777" w:rsidR="00A258CA" w:rsidRDefault="00A258CA" w:rsidP="00A258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5BCABE" w14:textId="77777777" w:rsidR="00A258CA" w:rsidRDefault="00A258CA" w:rsidP="00A258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2018</w:t>
      </w:r>
    </w:p>
    <w:p w14:paraId="247DC9C5" w14:textId="77777777" w:rsidR="004A3846" w:rsidRPr="00E71FC3" w:rsidRDefault="004A3846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9F176" w14:textId="77777777" w:rsidR="004A3846" w:rsidRDefault="004A3846" w:rsidP="00E71FC3">
      <w:r>
        <w:separator/>
      </w:r>
    </w:p>
  </w:endnote>
  <w:endnote w:type="continuationSeparator" w:id="0">
    <w:p w14:paraId="7CEC6AE2" w14:textId="77777777" w:rsidR="004A3846" w:rsidRDefault="004A38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B3C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01EB2" w14:textId="77777777" w:rsidR="004A3846" w:rsidRDefault="004A3846" w:rsidP="00E71FC3">
      <w:r>
        <w:separator/>
      </w:r>
    </w:p>
  </w:footnote>
  <w:footnote w:type="continuationSeparator" w:id="0">
    <w:p w14:paraId="25EB8193" w14:textId="77777777" w:rsidR="004A3846" w:rsidRDefault="004A38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8CA"/>
    <w:rsid w:val="001A7C09"/>
    <w:rsid w:val="001F0B4F"/>
    <w:rsid w:val="004A3846"/>
    <w:rsid w:val="00535887"/>
    <w:rsid w:val="00577BD5"/>
    <w:rsid w:val="00656CBA"/>
    <w:rsid w:val="006A1F77"/>
    <w:rsid w:val="00733BE7"/>
    <w:rsid w:val="00A258C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96839"/>
  <w15:chartTrackingRefBased/>
  <w15:docId w15:val="{116F36BC-8E77-4742-8E59-0DB9BEF1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8CA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2018-10-18T18:55:00Z</dcterms:created>
  <dcterms:modified xsi:type="dcterms:W3CDTF">2026-10-12T06:44:00Z</dcterms:modified>
</cp:coreProperties>
</file>