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F4C" w:rsidRPr="00807C9B" w:rsidRDefault="009B5F4C" w:rsidP="009B5F4C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  <w:u w:val="single"/>
        </w:rPr>
        <w:t>George COUPELAND</w:t>
      </w:r>
      <w:r w:rsidRPr="00807C9B">
        <w:rPr>
          <w:rFonts w:ascii="Times New Roman" w:hAnsi="Times New Roman" w:cs="Times New Roman"/>
          <w:sz w:val="24"/>
          <w:szCs w:val="24"/>
        </w:rPr>
        <w:t xml:space="preserve">    (fl.1449)</w:t>
      </w:r>
    </w:p>
    <w:p w:rsidR="009B5F4C" w:rsidRPr="00807C9B" w:rsidRDefault="009B5F4C" w:rsidP="009B5F4C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proofErr w:type="gramStart"/>
      <w:r w:rsidRPr="00807C9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07C9B">
        <w:rPr>
          <w:rFonts w:ascii="Times New Roman" w:hAnsi="Times New Roman" w:cs="Times New Roman"/>
          <w:sz w:val="24"/>
          <w:szCs w:val="24"/>
        </w:rPr>
        <w:t xml:space="preserve"> York. Tailor.</w:t>
      </w:r>
    </w:p>
    <w:p w:rsidR="009B5F4C" w:rsidRPr="00807C9B" w:rsidRDefault="009B5F4C" w:rsidP="009B5F4C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9B5F4C" w:rsidRPr="00807C9B" w:rsidRDefault="009B5F4C" w:rsidP="009B5F4C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9B5F4C" w:rsidRPr="00807C9B" w:rsidRDefault="009B5F4C" w:rsidP="009B5F4C">
      <w:pPr>
        <w:pStyle w:val="Body"/>
        <w:ind w:left="720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</w:rPr>
        <w:t>1449    He became a Freeman.  (R.F.Y. p.169)</w:t>
      </w:r>
    </w:p>
    <w:p w:rsidR="009B5F4C" w:rsidRPr="00807C9B" w:rsidRDefault="009B5F4C" w:rsidP="009B5F4C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9B5F4C" w:rsidRPr="00807C9B" w:rsidRDefault="009B5F4C" w:rsidP="009B5F4C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E47068" w:rsidRPr="00C009D8" w:rsidRDefault="009B5F4C" w:rsidP="009B5F4C">
      <w:pPr>
        <w:pStyle w:val="NoSpacing"/>
      </w:pPr>
      <w:r w:rsidRPr="00807C9B">
        <w:t>3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F4C" w:rsidRDefault="009B5F4C" w:rsidP="00920DE3">
      <w:pPr>
        <w:spacing w:after="0" w:line="240" w:lineRule="auto"/>
      </w:pPr>
      <w:r>
        <w:separator/>
      </w:r>
    </w:p>
  </w:endnote>
  <w:endnote w:type="continuationSeparator" w:id="0">
    <w:p w:rsidR="009B5F4C" w:rsidRDefault="009B5F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halkduster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F4C" w:rsidRDefault="009B5F4C" w:rsidP="00920DE3">
      <w:pPr>
        <w:spacing w:after="0" w:line="240" w:lineRule="auto"/>
      </w:pPr>
      <w:r>
        <w:separator/>
      </w:r>
    </w:p>
  </w:footnote>
  <w:footnote w:type="continuationSeparator" w:id="0">
    <w:p w:rsidR="009B5F4C" w:rsidRDefault="009B5F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F4C"/>
    <w:rsid w:val="00120749"/>
    <w:rsid w:val="00624CAE"/>
    <w:rsid w:val="00920DE3"/>
    <w:rsid w:val="009B5F4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9B5F4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9B5F4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2014-02-06T21:11:00Z</dcterms:created>
  <dcterms:modified xsi:type="dcterms:W3CDTF">2014-02-06T21:11:00Z</dcterms:modified>
</cp:coreProperties>
</file>