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AF21DE" w14:textId="77777777" w:rsidR="00EC01BA" w:rsidRDefault="00EC01BA" w:rsidP="00EC01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COUNTRE</w:t>
      </w:r>
      <w:r>
        <w:rPr>
          <w:rFonts w:ascii="Times New Roman" w:hAnsi="Times New Roman" w:cs="Times New Roman"/>
        </w:rPr>
        <w:t xml:space="preserve">      (fl.1484)</w:t>
      </w:r>
    </w:p>
    <w:p w14:paraId="77B31424" w14:textId="77777777" w:rsidR="00EC01BA" w:rsidRDefault="00EC01BA" w:rsidP="00EC01BA">
      <w:pPr>
        <w:rPr>
          <w:rFonts w:ascii="Times New Roman" w:hAnsi="Times New Roman" w:cs="Times New Roman"/>
        </w:rPr>
      </w:pPr>
    </w:p>
    <w:p w14:paraId="2C18A8C2" w14:textId="6FC94273" w:rsidR="00EC01BA" w:rsidRDefault="00EC01BA" w:rsidP="00EC01BA">
      <w:pPr>
        <w:rPr>
          <w:rFonts w:ascii="Times New Roman" w:hAnsi="Times New Roman" w:cs="Times New Roman"/>
        </w:rPr>
      </w:pPr>
    </w:p>
    <w:p w14:paraId="0886C8C4" w14:textId="77777777" w:rsidR="00A02071" w:rsidRDefault="00A02071" w:rsidP="00A020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made a plaint of forgery against John Carlyon(q.v.), Thomas Carlyon(q.v.)</w:t>
      </w:r>
    </w:p>
    <w:p w14:paraId="35D0B2D0" w14:textId="77777777" w:rsidR="00A02071" w:rsidRDefault="00A02071" w:rsidP="00A020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William Carlyon(q.v.), </w:t>
      </w:r>
      <w:proofErr w:type="gramStart"/>
      <w:r>
        <w:rPr>
          <w:rFonts w:ascii="Times New Roman" w:hAnsi="Times New Roman" w:cs="Times New Roman"/>
        </w:rPr>
        <w:t>all of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Penknight</w:t>
      </w:r>
      <w:proofErr w:type="spellEnd"/>
      <w:r>
        <w:rPr>
          <w:rFonts w:ascii="Times New Roman" w:hAnsi="Times New Roman" w:cs="Times New Roman"/>
        </w:rPr>
        <w:t>, Cornwall.</w:t>
      </w:r>
    </w:p>
    <w:p w14:paraId="2268A477" w14:textId="77777777" w:rsidR="00A02071" w:rsidRDefault="00A02071" w:rsidP="00A020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237A26F9" w14:textId="77777777" w:rsidR="00A02071" w:rsidRDefault="00A02071" w:rsidP="00A020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forgery against John </w:t>
      </w:r>
      <w:proofErr w:type="spellStart"/>
      <w:r>
        <w:rPr>
          <w:rFonts w:ascii="Times New Roman" w:hAnsi="Times New Roman" w:cs="Times New Roman"/>
        </w:rPr>
        <w:t>Longesek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Longesek</w:t>
      </w:r>
      <w:proofErr w:type="spellEnd"/>
      <w:r>
        <w:rPr>
          <w:rFonts w:ascii="Times New Roman" w:hAnsi="Times New Roman" w:cs="Times New Roman"/>
        </w:rPr>
        <w:t>(q.v.) and his</w:t>
      </w:r>
    </w:p>
    <w:p w14:paraId="17072799" w14:textId="2DC5D305" w:rsidR="00A02071" w:rsidRDefault="00A02071" w:rsidP="00EC01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wife, Alice(q.v.).   (ibid.)</w:t>
      </w:r>
    </w:p>
    <w:p w14:paraId="490EE1BC" w14:textId="77777777" w:rsidR="00EC01BA" w:rsidRDefault="00EC01BA" w:rsidP="00EC01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trespass and taking against John </w:t>
      </w:r>
      <w:proofErr w:type="spellStart"/>
      <w:r>
        <w:rPr>
          <w:rFonts w:ascii="Times New Roman" w:hAnsi="Times New Roman" w:cs="Times New Roman"/>
        </w:rPr>
        <w:t>Langosek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St.Issey</w:t>
      </w:r>
      <w:proofErr w:type="spellEnd"/>
      <w:r>
        <w:rPr>
          <w:rFonts w:ascii="Times New Roman" w:hAnsi="Times New Roman" w:cs="Times New Roman"/>
        </w:rPr>
        <w:t>,</w:t>
      </w:r>
    </w:p>
    <w:p w14:paraId="5AF6B92B" w14:textId="77777777" w:rsidR="00EC01BA" w:rsidRDefault="00EC01BA" w:rsidP="00EC01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Cornwall(q.v.), his wife, Alice(q.v.), William </w:t>
      </w:r>
      <w:proofErr w:type="spellStart"/>
      <w:r>
        <w:rPr>
          <w:rFonts w:ascii="Times New Roman" w:hAnsi="Times New Roman" w:cs="Times New Roman"/>
        </w:rPr>
        <w:t>Carlyghan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Penketh</w:t>
      </w:r>
      <w:proofErr w:type="spellEnd"/>
      <w:r>
        <w:rPr>
          <w:rFonts w:ascii="Times New Roman" w:hAnsi="Times New Roman" w:cs="Times New Roman"/>
        </w:rPr>
        <w:t xml:space="preserve"> </w:t>
      </w:r>
    </w:p>
    <w:p w14:paraId="462A9896" w14:textId="77777777" w:rsidR="00EC01BA" w:rsidRDefault="00EC01BA" w:rsidP="00EC01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manor(q.v.), John </w:t>
      </w:r>
      <w:proofErr w:type="spellStart"/>
      <w:r>
        <w:rPr>
          <w:rFonts w:ascii="Times New Roman" w:hAnsi="Times New Roman" w:cs="Times New Roman"/>
        </w:rPr>
        <w:t>Carlyghan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Penketh</w:t>
      </w:r>
      <w:proofErr w:type="spellEnd"/>
      <w:r>
        <w:rPr>
          <w:rFonts w:ascii="Times New Roman" w:hAnsi="Times New Roman" w:cs="Times New Roman"/>
        </w:rPr>
        <w:t xml:space="preserve"> manor(q.v.), Thomas </w:t>
      </w:r>
      <w:proofErr w:type="spellStart"/>
      <w:r>
        <w:rPr>
          <w:rFonts w:ascii="Times New Roman" w:hAnsi="Times New Roman" w:cs="Times New Roman"/>
        </w:rPr>
        <w:t>Carlyghan</w:t>
      </w:r>
      <w:proofErr w:type="spellEnd"/>
    </w:p>
    <w:p w14:paraId="6B2C96E5" w14:textId="77777777" w:rsidR="00EC01BA" w:rsidRDefault="00EC01BA" w:rsidP="00EC01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Penketh</w:t>
      </w:r>
      <w:proofErr w:type="spellEnd"/>
      <w:r>
        <w:rPr>
          <w:rFonts w:ascii="Times New Roman" w:hAnsi="Times New Roman" w:cs="Times New Roman"/>
        </w:rPr>
        <w:t xml:space="preserve"> manor and Geoffrey </w:t>
      </w:r>
      <w:proofErr w:type="spellStart"/>
      <w:r>
        <w:rPr>
          <w:rFonts w:ascii="Times New Roman" w:hAnsi="Times New Roman" w:cs="Times New Roman"/>
        </w:rPr>
        <w:t>Garreway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Lostwithiel</w:t>
      </w:r>
      <w:proofErr w:type="spellEnd"/>
      <w:r>
        <w:rPr>
          <w:rFonts w:ascii="Times New Roman" w:hAnsi="Times New Roman" w:cs="Times New Roman"/>
        </w:rPr>
        <w:t>(q.v.).</w:t>
      </w:r>
    </w:p>
    <w:p w14:paraId="28A5B851" w14:textId="77777777" w:rsidR="00EC01BA" w:rsidRDefault="00EC01BA" w:rsidP="00EC01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E36B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89CCF44" w14:textId="77777777" w:rsidR="00EC01BA" w:rsidRDefault="00EC01BA" w:rsidP="00EC01BA">
      <w:pPr>
        <w:rPr>
          <w:rFonts w:ascii="Times New Roman" w:hAnsi="Times New Roman" w:cs="Times New Roman"/>
        </w:rPr>
      </w:pPr>
    </w:p>
    <w:p w14:paraId="32C86DB9" w14:textId="77777777" w:rsidR="00EC01BA" w:rsidRDefault="00EC01BA" w:rsidP="00EC01BA">
      <w:pPr>
        <w:rPr>
          <w:rFonts w:ascii="Times New Roman" w:hAnsi="Times New Roman" w:cs="Times New Roman"/>
        </w:rPr>
      </w:pPr>
    </w:p>
    <w:p w14:paraId="4E261C29" w14:textId="193D42C2" w:rsidR="00EC01BA" w:rsidRDefault="00EC01BA" w:rsidP="00EC01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August 2017</w:t>
      </w:r>
    </w:p>
    <w:p w14:paraId="5E36BB15" w14:textId="5C6FD2E9" w:rsidR="00A02071" w:rsidRDefault="00A02071" w:rsidP="00EC01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February 2020</w:t>
      </w:r>
      <w:bookmarkStart w:id="0" w:name="_GoBack"/>
      <w:bookmarkEnd w:id="0"/>
    </w:p>
    <w:p w14:paraId="27133573" w14:textId="77777777" w:rsidR="006B2F86" w:rsidRPr="00E71FC3" w:rsidRDefault="00A02071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63F4D2" w14:textId="77777777" w:rsidR="00EC01BA" w:rsidRDefault="00EC01BA" w:rsidP="00E71FC3">
      <w:r>
        <w:separator/>
      </w:r>
    </w:p>
  </w:endnote>
  <w:endnote w:type="continuationSeparator" w:id="0">
    <w:p w14:paraId="3D011E9D" w14:textId="77777777" w:rsidR="00EC01BA" w:rsidRDefault="00EC01B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F6B93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F64D7A" w14:textId="77777777" w:rsidR="00EC01BA" w:rsidRDefault="00EC01BA" w:rsidP="00E71FC3">
      <w:r>
        <w:separator/>
      </w:r>
    </w:p>
  </w:footnote>
  <w:footnote w:type="continuationSeparator" w:id="0">
    <w:p w14:paraId="7384BE44" w14:textId="77777777" w:rsidR="00EC01BA" w:rsidRDefault="00EC01B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1BA"/>
    <w:rsid w:val="001A7C09"/>
    <w:rsid w:val="00577BD5"/>
    <w:rsid w:val="00656CBA"/>
    <w:rsid w:val="006A1F77"/>
    <w:rsid w:val="00733BE7"/>
    <w:rsid w:val="00A02071"/>
    <w:rsid w:val="00AB52E8"/>
    <w:rsid w:val="00B16D3F"/>
    <w:rsid w:val="00BB41AC"/>
    <w:rsid w:val="00E71FC3"/>
    <w:rsid w:val="00EC01BA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2555F"/>
  <w15:chartTrackingRefBased/>
  <w15:docId w15:val="{7390E6B0-CBA7-4C7B-AE5D-C097D5DCF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01B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C01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2017-08-06T20:42:00Z</dcterms:created>
  <dcterms:modified xsi:type="dcterms:W3CDTF">2020-02-23T20:54:00Z</dcterms:modified>
</cp:coreProperties>
</file>