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DDD99" w14:textId="77777777" w:rsidR="00D0132B" w:rsidRDefault="00D0132B" w:rsidP="00D0132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  <w:u w:val="single"/>
        </w:rPr>
        <w:t>Moses COUNTERYNG</w:t>
      </w:r>
      <w:r>
        <w:rPr>
          <w:szCs w:val="24"/>
        </w:rPr>
        <w:t xml:space="preserve">      (fl.1461)</w:t>
      </w:r>
    </w:p>
    <w:p w14:paraId="2BAB02A3" w14:textId="77777777" w:rsidR="00D0132B" w:rsidRDefault="00D0132B" w:rsidP="00D0132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of Bristol. Merchant.</w:t>
      </w:r>
    </w:p>
    <w:p w14:paraId="5A90E8B3" w14:textId="77777777" w:rsidR="00D0132B" w:rsidRDefault="00D0132B" w:rsidP="00D0132B">
      <w:pPr>
        <w:pStyle w:val="NoSpacing"/>
        <w:tabs>
          <w:tab w:val="left" w:pos="1440"/>
        </w:tabs>
        <w:jc w:val="both"/>
        <w:rPr>
          <w:szCs w:val="24"/>
        </w:rPr>
      </w:pPr>
    </w:p>
    <w:p w14:paraId="043C11CB" w14:textId="77777777" w:rsidR="00D0132B" w:rsidRDefault="00D0132B" w:rsidP="00D0132B">
      <w:pPr>
        <w:pStyle w:val="NoSpacing"/>
        <w:tabs>
          <w:tab w:val="left" w:pos="1440"/>
        </w:tabs>
        <w:jc w:val="both"/>
        <w:rPr>
          <w:szCs w:val="24"/>
        </w:rPr>
      </w:pPr>
    </w:p>
    <w:p w14:paraId="0F834867" w14:textId="77777777" w:rsidR="00D0132B" w:rsidRDefault="00D0132B" w:rsidP="00D0132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 xml:space="preserve">  8 Sep.1461</w:t>
      </w:r>
      <w:r>
        <w:rPr>
          <w:szCs w:val="24"/>
        </w:rPr>
        <w:tab/>
        <w:t>He was granted letters of denization.   (C.P.R. 1461-67 p.48)</w:t>
      </w:r>
    </w:p>
    <w:p w14:paraId="3A7D5EFA" w14:textId="77777777" w:rsidR="00D0132B" w:rsidRDefault="00D0132B" w:rsidP="00D0132B">
      <w:pPr>
        <w:pStyle w:val="NoSpacing"/>
        <w:tabs>
          <w:tab w:val="left" w:pos="1440"/>
        </w:tabs>
        <w:jc w:val="both"/>
        <w:rPr>
          <w:szCs w:val="24"/>
        </w:rPr>
      </w:pPr>
    </w:p>
    <w:p w14:paraId="76B16233" w14:textId="77777777" w:rsidR="00D0132B" w:rsidRDefault="00D0132B" w:rsidP="00D0132B">
      <w:pPr>
        <w:pStyle w:val="NoSpacing"/>
        <w:tabs>
          <w:tab w:val="left" w:pos="1440"/>
        </w:tabs>
        <w:jc w:val="both"/>
        <w:rPr>
          <w:szCs w:val="24"/>
        </w:rPr>
      </w:pPr>
    </w:p>
    <w:p w14:paraId="0E114660" w14:textId="77777777" w:rsidR="00D0132B" w:rsidRDefault="00D0132B" w:rsidP="00D0132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3 February 2026</w:t>
      </w:r>
    </w:p>
    <w:p w14:paraId="04AED55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9E03A" w14:textId="77777777" w:rsidR="007D699A" w:rsidRDefault="007D699A" w:rsidP="00086E2C">
      <w:pPr>
        <w:spacing w:after="0" w:line="240" w:lineRule="auto"/>
      </w:pPr>
      <w:r>
        <w:separator/>
      </w:r>
    </w:p>
  </w:endnote>
  <w:endnote w:type="continuationSeparator" w:id="0">
    <w:p w14:paraId="4A95BA1F" w14:textId="77777777" w:rsidR="007D699A" w:rsidRDefault="007D699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1954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3B51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75C8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26014" w14:textId="77777777" w:rsidR="007D699A" w:rsidRDefault="007D699A" w:rsidP="00086E2C">
      <w:pPr>
        <w:spacing w:after="0" w:line="240" w:lineRule="auto"/>
      </w:pPr>
      <w:r>
        <w:separator/>
      </w:r>
    </w:p>
  </w:footnote>
  <w:footnote w:type="continuationSeparator" w:id="0">
    <w:p w14:paraId="1A3A35D4" w14:textId="77777777" w:rsidR="007D699A" w:rsidRDefault="007D699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3AFE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158F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62C2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32B"/>
    <w:rsid w:val="00086E2C"/>
    <w:rsid w:val="000A2E7A"/>
    <w:rsid w:val="002244B7"/>
    <w:rsid w:val="00314D94"/>
    <w:rsid w:val="00617568"/>
    <w:rsid w:val="006E68FA"/>
    <w:rsid w:val="007D699A"/>
    <w:rsid w:val="00881C0A"/>
    <w:rsid w:val="00D0132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4C059"/>
  <w15:chartTrackingRefBased/>
  <w15:docId w15:val="{A4C0ED88-AAD7-43FE-9E68-D9E2BA0A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0132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20</Words>
  <Characters>116</Characters>
  <Application>Microsoft Office Word</Application>
  <DocSecurity>0</DocSecurity>
  <Lines>8</Lines>
  <Paragraphs>4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2026-02-13T07:37:00Z</dcterms:created>
  <dcterms:modified xsi:type="dcterms:W3CDTF">2026-02-13T07:38:00Z</dcterms:modified>
</cp:coreProperties>
</file>