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76372" w14:textId="77777777" w:rsidR="005C575D" w:rsidRDefault="005C575D" w:rsidP="005C5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COUNTE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CFEE20E" w14:textId="77777777" w:rsidR="005C575D" w:rsidRDefault="005C575D" w:rsidP="005C575D">
      <w:pPr>
        <w:rPr>
          <w:rFonts w:ascii="Times New Roman" w:hAnsi="Times New Roman" w:cs="Times New Roman"/>
        </w:rPr>
      </w:pPr>
    </w:p>
    <w:p w14:paraId="39332487" w14:textId="77777777" w:rsidR="005C575D" w:rsidRDefault="005C575D" w:rsidP="005C575D">
      <w:pPr>
        <w:rPr>
          <w:rFonts w:ascii="Times New Roman" w:hAnsi="Times New Roman" w:cs="Times New Roman"/>
        </w:rPr>
      </w:pPr>
    </w:p>
    <w:p w14:paraId="7A0D2907" w14:textId="77777777" w:rsidR="005C575D" w:rsidRDefault="005C575D" w:rsidP="005C5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Roos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65EBF783" w14:textId="77777777" w:rsidR="005C575D" w:rsidRDefault="005C575D" w:rsidP="005C5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83541A" w14:textId="77777777" w:rsidR="005C575D" w:rsidRDefault="005C575D" w:rsidP="005C575D">
      <w:pPr>
        <w:rPr>
          <w:rFonts w:ascii="Times New Roman" w:hAnsi="Times New Roman" w:cs="Times New Roman"/>
        </w:rPr>
      </w:pPr>
    </w:p>
    <w:p w14:paraId="513E386B" w14:textId="77777777" w:rsidR="005C575D" w:rsidRDefault="005C575D" w:rsidP="005C575D">
      <w:pPr>
        <w:rPr>
          <w:rFonts w:ascii="Times New Roman" w:hAnsi="Times New Roman" w:cs="Times New Roman"/>
        </w:rPr>
      </w:pPr>
    </w:p>
    <w:p w14:paraId="5B074BF1" w14:textId="77777777" w:rsidR="005C575D" w:rsidRDefault="005C575D" w:rsidP="005C57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December 2018</w:t>
      </w:r>
    </w:p>
    <w:p w14:paraId="5345E1FD" w14:textId="77777777" w:rsidR="006B2F86" w:rsidRPr="00E71FC3" w:rsidRDefault="005C57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9C85D" w14:textId="77777777" w:rsidR="005C575D" w:rsidRDefault="005C575D" w:rsidP="00E71FC3">
      <w:r>
        <w:separator/>
      </w:r>
    </w:p>
  </w:endnote>
  <w:endnote w:type="continuationSeparator" w:id="0">
    <w:p w14:paraId="6163ED60" w14:textId="77777777" w:rsidR="005C575D" w:rsidRDefault="005C57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78F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B89AB" w14:textId="77777777" w:rsidR="005C575D" w:rsidRDefault="005C575D" w:rsidP="00E71FC3">
      <w:r>
        <w:separator/>
      </w:r>
    </w:p>
  </w:footnote>
  <w:footnote w:type="continuationSeparator" w:id="0">
    <w:p w14:paraId="65559C9C" w14:textId="77777777" w:rsidR="005C575D" w:rsidRDefault="005C57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5D"/>
    <w:rsid w:val="001A7C09"/>
    <w:rsid w:val="00577BD5"/>
    <w:rsid w:val="005C575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1BD3"/>
  <w15:chartTrackingRefBased/>
  <w15:docId w15:val="{D8AE096B-7547-4984-8966-B68F2965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57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57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2018-12-05T19:49:00Z</dcterms:created>
  <dcterms:modified xsi:type="dcterms:W3CDTF">2018-12-05T19:49:00Z</dcterms:modified>
</cp:coreProperties>
</file>