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12D1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COUNSELL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78C1CAD2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Linton, Kent.</w:t>
      </w:r>
    </w:p>
    <w:p w14:paraId="3D8EC49D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</w:p>
    <w:p w14:paraId="29198B49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</w:p>
    <w:p w14:paraId="5401379A" w14:textId="77777777" w:rsidR="00A41935" w:rsidRDefault="00A41935" w:rsidP="00A41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She made her Will.</w:t>
      </w:r>
    </w:p>
    <w:p w14:paraId="4DBEDEBE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2E740A06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</w:p>
    <w:p w14:paraId="34B14A58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</w:p>
    <w:p w14:paraId="107DD45C" w14:textId="77777777" w:rsidR="00A41935" w:rsidRDefault="00A41935" w:rsidP="00A4193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257FB0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C54AD" w14:textId="77777777" w:rsidR="00A41935" w:rsidRDefault="00A41935" w:rsidP="009139A6">
      <w:r>
        <w:separator/>
      </w:r>
    </w:p>
  </w:endnote>
  <w:endnote w:type="continuationSeparator" w:id="0">
    <w:p w14:paraId="4F6C1064" w14:textId="77777777" w:rsidR="00A41935" w:rsidRDefault="00A419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0C4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6A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BBC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CB3C" w14:textId="77777777" w:rsidR="00A41935" w:rsidRDefault="00A41935" w:rsidP="009139A6">
      <w:r>
        <w:separator/>
      </w:r>
    </w:p>
  </w:footnote>
  <w:footnote w:type="continuationSeparator" w:id="0">
    <w:p w14:paraId="51415B68" w14:textId="77777777" w:rsidR="00A41935" w:rsidRDefault="00A419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F1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43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3D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35"/>
    <w:rsid w:val="000666E0"/>
    <w:rsid w:val="002510B7"/>
    <w:rsid w:val="005C130B"/>
    <w:rsid w:val="00826F5C"/>
    <w:rsid w:val="009139A6"/>
    <w:rsid w:val="009448BB"/>
    <w:rsid w:val="00947624"/>
    <w:rsid w:val="00A3176C"/>
    <w:rsid w:val="00A41935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8B1D1"/>
  <w15:chartTrackingRefBased/>
  <w15:docId w15:val="{4E0BDAE2-32C7-441A-A745-9139B825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1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2023-01-15T21:38:00Z</dcterms:created>
  <dcterms:modified xsi:type="dcterms:W3CDTF">2023-01-15T21:38:00Z</dcterms:modified>
</cp:coreProperties>
</file>