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2E8B" w14:textId="5E60E30D" w:rsidR="00617568" w:rsidRDefault="002C3C17" w:rsidP="002C3C17">
      <w:pPr>
        <w:pStyle w:val="NoSpacing"/>
        <w:tabs>
          <w:tab w:val="left" w:pos="5112"/>
        </w:tabs>
        <w:rPr>
          <w:rFonts w:ascii="Times New Roman" w:hAnsi="Times New Roman" w:cs="Times New Roman"/>
          <w:lang w:val="en-US"/>
        </w:rPr>
      </w:pPr>
      <w:r w:rsidRPr="002C3C17">
        <w:rPr>
          <w:rFonts w:ascii="Times New Roman" w:hAnsi="Times New Roman" w:cs="Times New Roman"/>
          <w:u w:val="single"/>
          <w:lang w:val="en-US"/>
        </w:rPr>
        <w:t xml:space="preserve">Master Nicholas COUNESBURGH </w:t>
      </w:r>
      <w:r w:rsidRPr="002C3C17">
        <w:rPr>
          <w:rFonts w:ascii="Times New Roman" w:hAnsi="Times New Roman" w:cs="Times New Roman"/>
          <w:lang w:val="en-US"/>
        </w:rPr>
        <w:t xml:space="preserve">      (fl.1476)</w:t>
      </w:r>
      <w:r>
        <w:rPr>
          <w:rFonts w:ascii="Times New Roman" w:hAnsi="Times New Roman" w:cs="Times New Roman"/>
          <w:lang w:val="en-US"/>
        </w:rPr>
        <w:tab/>
      </w:r>
    </w:p>
    <w:p w14:paraId="23705A96" w14:textId="30F4F0B5" w:rsidR="002C3C17" w:rsidRDefault="002C3C17" w:rsidP="002C3C17">
      <w:pPr>
        <w:pStyle w:val="NoSpacing"/>
        <w:tabs>
          <w:tab w:val="left" w:pos="511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Subdeacon.</w:t>
      </w:r>
    </w:p>
    <w:p w14:paraId="3CE8E059" w14:textId="77777777" w:rsidR="002C3C17" w:rsidRDefault="002C3C17" w:rsidP="002C3C17">
      <w:pPr>
        <w:pStyle w:val="NoSpacing"/>
        <w:tabs>
          <w:tab w:val="left" w:pos="5112"/>
        </w:tabs>
        <w:rPr>
          <w:rFonts w:ascii="Times New Roman" w:hAnsi="Times New Roman" w:cs="Times New Roman"/>
          <w:lang w:val="en-US"/>
        </w:rPr>
      </w:pPr>
    </w:p>
    <w:p w14:paraId="3719D7B8" w14:textId="77777777" w:rsidR="002C3C17" w:rsidRDefault="002C3C17" w:rsidP="002C3C17">
      <w:pPr>
        <w:pStyle w:val="NoSpacing"/>
        <w:tabs>
          <w:tab w:val="left" w:pos="5112"/>
        </w:tabs>
        <w:rPr>
          <w:rFonts w:ascii="Times New Roman" w:hAnsi="Times New Roman" w:cs="Times New Roman"/>
          <w:lang w:val="en-US"/>
        </w:rPr>
      </w:pPr>
    </w:p>
    <w:p w14:paraId="354E1F81" w14:textId="1BCEF5B4" w:rsidR="002C3C17" w:rsidRDefault="002C3C17" w:rsidP="002C3C17">
      <w:pPr>
        <w:pStyle w:val="NoSpacing"/>
        <w:tabs>
          <w:tab w:val="left" w:pos="511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8 Jun.1476    He was ordained subdeacon in the conventual church of the Dominicans</w:t>
      </w:r>
    </w:p>
    <w:p w14:paraId="47930E6A" w14:textId="6EDE5310" w:rsidR="002C3C17" w:rsidRDefault="002C3C17" w:rsidP="002C3C17">
      <w:pPr>
        <w:pStyle w:val="NoSpacing"/>
        <w:tabs>
          <w:tab w:val="left" w:pos="1440"/>
          <w:tab w:val="left" w:pos="511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at York by William Egremont, Bishop of Dromore(q.v.).</w:t>
      </w:r>
    </w:p>
    <w:p w14:paraId="5443D3EC" w14:textId="5E70FB0B" w:rsidR="002C3C17" w:rsidRDefault="002C3C17" w:rsidP="002C3C17">
      <w:pPr>
        <w:pStyle w:val="NoSpacing"/>
        <w:tabs>
          <w:tab w:val="left" w:pos="1440"/>
          <w:tab w:val="left" w:pos="511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( “York Clergy Ordinations 1475-1500” ed. David M. Smith )</w:t>
      </w:r>
    </w:p>
    <w:p w14:paraId="6AB9A023" w14:textId="77777777" w:rsidR="002C3C17" w:rsidRDefault="002C3C17" w:rsidP="002C3C17">
      <w:pPr>
        <w:pStyle w:val="NoSpacing"/>
        <w:tabs>
          <w:tab w:val="left" w:pos="1440"/>
          <w:tab w:val="left" w:pos="5112"/>
        </w:tabs>
        <w:rPr>
          <w:rFonts w:ascii="Times New Roman" w:hAnsi="Times New Roman" w:cs="Times New Roman"/>
          <w:lang w:val="en-US"/>
        </w:rPr>
      </w:pPr>
    </w:p>
    <w:p w14:paraId="5A708B3C" w14:textId="77777777" w:rsidR="002C3C17" w:rsidRDefault="002C3C17" w:rsidP="002C3C17">
      <w:pPr>
        <w:pStyle w:val="NoSpacing"/>
        <w:tabs>
          <w:tab w:val="left" w:pos="1440"/>
          <w:tab w:val="left" w:pos="5112"/>
        </w:tabs>
        <w:rPr>
          <w:rFonts w:ascii="Times New Roman" w:hAnsi="Times New Roman" w:cs="Times New Roman"/>
          <w:lang w:val="en-US"/>
        </w:rPr>
      </w:pPr>
    </w:p>
    <w:p w14:paraId="005061FE" w14:textId="58A0D577" w:rsidR="002C3C17" w:rsidRPr="002C3C17" w:rsidRDefault="002C3C17" w:rsidP="002C3C17">
      <w:pPr>
        <w:pStyle w:val="NoSpacing"/>
        <w:tabs>
          <w:tab w:val="left" w:pos="1440"/>
          <w:tab w:val="left" w:pos="511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31 May2019</w:t>
      </w:r>
    </w:p>
    <w:sectPr w:rsidR="002C3C17" w:rsidRPr="002C3C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0A97" w14:textId="77777777" w:rsidR="00C3310A" w:rsidRDefault="00C3310A" w:rsidP="00086E2C">
      <w:pPr>
        <w:spacing w:after="0" w:line="240" w:lineRule="auto"/>
      </w:pPr>
      <w:r>
        <w:separator/>
      </w:r>
    </w:p>
  </w:endnote>
  <w:endnote w:type="continuationSeparator" w:id="0">
    <w:p w14:paraId="654D6A05" w14:textId="77777777" w:rsidR="00C3310A" w:rsidRDefault="00C331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C2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579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2E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F7B52" w14:textId="77777777" w:rsidR="00C3310A" w:rsidRDefault="00C3310A" w:rsidP="00086E2C">
      <w:pPr>
        <w:spacing w:after="0" w:line="240" w:lineRule="auto"/>
      </w:pPr>
      <w:r>
        <w:separator/>
      </w:r>
    </w:p>
  </w:footnote>
  <w:footnote w:type="continuationSeparator" w:id="0">
    <w:p w14:paraId="79CC72FE" w14:textId="77777777" w:rsidR="00C3310A" w:rsidRDefault="00C331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F417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627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CC0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17"/>
    <w:rsid w:val="00086E2C"/>
    <w:rsid w:val="000A2E7A"/>
    <w:rsid w:val="002244B7"/>
    <w:rsid w:val="002C3C17"/>
    <w:rsid w:val="002E03A7"/>
    <w:rsid w:val="00314D94"/>
    <w:rsid w:val="00617568"/>
    <w:rsid w:val="006E68FA"/>
    <w:rsid w:val="00C3310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E4E4"/>
  <w15:chartTrackingRefBased/>
  <w15:docId w15:val="{3FECD0AE-C725-4F9C-90F3-AC8A9072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C3C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7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2026-04-26T18:17:00Z</dcterms:created>
  <dcterms:modified xsi:type="dcterms:W3CDTF">2026-04-26T18:24:00Z</dcterms:modified>
</cp:coreProperties>
</file>