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John COUNDESDEWE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 Woodford, Essex. Husbandman.</w:t>
      </w:r>
    </w:p>
    <w:p w:rsidR="004E08B3" w:rsidRDefault="004E08B3" w:rsidP="004E08B3">
      <w:pPr>
        <w:rPr>
          <w:rFonts w:ascii="Times New Roman" w:hAnsi="Times New Roman" w:cs="Times New Roman"/>
        </w:rPr>
      </w:pPr>
    </w:p>
    <w:p w:rsidR="004E08B3" w:rsidRDefault="004E08B3" w:rsidP="004E08B3">
      <w:pPr>
        <w:rPr>
          <w:rFonts w:ascii="Times New Roman" w:hAnsi="Times New Roman" w:cs="Times New Roman"/>
        </w:rPr>
      </w:pPr>
    </w:p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1484</w:t>
      </w:r>
      <w:r>
        <w:rPr>
          <w:rFonts w:ascii="Times New Roman" w:hAnsi="Times New Roman" w:cs="Times New Roman"/>
        </w:rPr>
        <w:tab/>
        <w:t xml:space="preserve">He made a plaint of waste against William Coke(q.v.) and his wife, </w:t>
      </w:r>
    </w:p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Joan(q.v.).</w:t>
      </w:r>
    </w:p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(http://aalt.law.uh.edu/Indices/CP40Indices/CP40no888Pl.htm)</w:t>
      </w:r>
    </w:p>
    <w:p w:rsidR="004E08B3" w:rsidRDefault="004E08B3" w:rsidP="004E08B3">
      <w:pPr>
        <w:rPr>
          <w:rFonts w:ascii="Times New Roman" w:hAnsi="Times New Roman" w:cs="Times New Roman"/>
        </w:rPr>
      </w:pPr>
    </w:p>
    <w:p w:rsidR="004E08B3" w:rsidRDefault="004E08B3" w:rsidP="004E08B3">
      <w:pPr>
        <w:rPr>
          <w:rFonts w:ascii="Times New Roman" w:hAnsi="Times New Roman" w:cs="Times New Roman"/>
        </w:rPr>
      </w:pPr>
    </w:p>
    <w:p w:rsidR="004E08B3" w:rsidRDefault="004E08B3" w:rsidP="004E08B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 August 2017</w:t>
      </w:r>
    </w:p>
    <w:p w:rsidR="006B2F86" w:rsidRPr="00E71FC3" w:rsidRDefault="004E08B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E08B3" w:rsidRDefault="004E08B3" w:rsidP="00E71FC3">
      <w:r>
        <w:separator/>
      </w:r>
    </w:p>
  </w:endnote>
  <w:endnote w:type="continuationSeparator" w:id="0">
    <w:p w:rsidR="004E08B3" w:rsidRDefault="004E08B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E08B3" w:rsidRDefault="004E08B3" w:rsidP="00E71FC3">
      <w:r>
        <w:separator/>
      </w:r>
    </w:p>
  </w:footnote>
  <w:footnote w:type="continuationSeparator" w:id="0">
    <w:p w:rsidR="004E08B3" w:rsidRDefault="004E08B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08B3"/>
    <w:rsid w:val="001A7C09"/>
    <w:rsid w:val="004E08B3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182F6AD-2869-48A4-B0D9-1CEA34BB62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E08B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34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2017-08-06T20:37:00Z</dcterms:created>
  <dcterms:modified xsi:type="dcterms:W3CDTF">2017-08-06T20:37:00Z</dcterms:modified>
</cp:coreProperties>
</file>