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C8EC1" w14:textId="77777777" w:rsidR="00104D82" w:rsidRDefault="00104D82" w:rsidP="00104D82">
      <w:pPr>
        <w:pStyle w:val="NoSpacing"/>
      </w:pPr>
      <w:r>
        <w:rPr>
          <w:u w:val="single"/>
        </w:rPr>
        <w:t>John COUNBE</w:t>
      </w:r>
      <w:r>
        <w:t xml:space="preserve">        (fl.1440)</w:t>
      </w:r>
    </w:p>
    <w:p w14:paraId="628D36B6" w14:textId="77777777" w:rsidR="00104D82" w:rsidRDefault="00104D82" w:rsidP="00104D82">
      <w:pPr>
        <w:pStyle w:val="NoSpacing"/>
      </w:pPr>
    </w:p>
    <w:p w14:paraId="5E78D196" w14:textId="77777777" w:rsidR="00104D82" w:rsidRDefault="00104D82" w:rsidP="00104D82">
      <w:pPr>
        <w:pStyle w:val="NoSpacing"/>
      </w:pPr>
    </w:p>
    <w:p w14:paraId="5C0D4FCA" w14:textId="77777777" w:rsidR="00104D82" w:rsidRDefault="00104D82" w:rsidP="00104D82">
      <w:pPr>
        <w:pStyle w:val="NoSpacing"/>
      </w:pPr>
      <w:r>
        <w:t xml:space="preserve">  8 Nov.1440</w:t>
      </w:r>
      <w:r>
        <w:tab/>
        <w:t xml:space="preserve">He was a juror on the inquisition post mortem held in </w:t>
      </w:r>
      <w:proofErr w:type="spellStart"/>
      <w:r>
        <w:t>Edlesborough</w:t>
      </w:r>
      <w:proofErr w:type="spellEnd"/>
      <w:r>
        <w:t>,</w:t>
      </w:r>
    </w:p>
    <w:p w14:paraId="05BAF298" w14:textId="77777777" w:rsidR="00104D82" w:rsidRDefault="00104D82" w:rsidP="00104D82">
      <w:pPr>
        <w:pStyle w:val="NoSpacing"/>
      </w:pPr>
      <w:r>
        <w:tab/>
      </w:r>
      <w:r>
        <w:tab/>
        <w:t xml:space="preserve">Buckinghamshire, into lands held by the late Isabel Beauchamp, </w:t>
      </w:r>
    </w:p>
    <w:p w14:paraId="6FF96E82" w14:textId="77777777" w:rsidR="00104D82" w:rsidRDefault="00104D82" w:rsidP="00104D82">
      <w:pPr>
        <w:pStyle w:val="NoSpacing"/>
      </w:pPr>
      <w:r>
        <w:tab/>
      </w:r>
      <w:r>
        <w:tab/>
        <w:t>Countess of Warwick.</w:t>
      </w:r>
    </w:p>
    <w:p w14:paraId="4F116165" w14:textId="77777777" w:rsidR="00104D82" w:rsidRDefault="00104D82" w:rsidP="00104D82">
      <w:pPr>
        <w:pStyle w:val="NoSpacing"/>
      </w:pPr>
      <w:r>
        <w:tab/>
      </w:r>
      <w:r>
        <w:tab/>
        <w:t>(</w:t>
      </w:r>
      <w:hyperlink r:id="rId6" w:history="1">
        <w:r w:rsidRPr="00DB6811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25-318)</w:t>
      </w:r>
    </w:p>
    <w:p w14:paraId="68D23662" w14:textId="77777777" w:rsidR="00104D82" w:rsidRDefault="00104D82" w:rsidP="00104D82">
      <w:pPr>
        <w:pStyle w:val="NoSpacing"/>
      </w:pPr>
    </w:p>
    <w:p w14:paraId="637D2D82" w14:textId="77777777" w:rsidR="00104D82" w:rsidRDefault="00104D82" w:rsidP="00104D82">
      <w:pPr>
        <w:pStyle w:val="NoSpacing"/>
      </w:pPr>
    </w:p>
    <w:p w14:paraId="5447C13F" w14:textId="77777777" w:rsidR="00E47068" w:rsidRPr="00104D82" w:rsidRDefault="00104D82" w:rsidP="00104D82">
      <w:pPr>
        <w:pStyle w:val="NoSpacing"/>
      </w:pPr>
      <w:r>
        <w:t>4 September 2015</w:t>
      </w:r>
    </w:p>
    <w:sectPr w:rsidR="00E47068" w:rsidRPr="00104D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89C61" w14:textId="77777777" w:rsidR="004C4AB9" w:rsidRDefault="004C4AB9" w:rsidP="00920DE3">
      <w:pPr>
        <w:spacing w:after="0" w:line="240" w:lineRule="auto"/>
      </w:pPr>
      <w:r>
        <w:separator/>
      </w:r>
    </w:p>
  </w:endnote>
  <w:endnote w:type="continuationSeparator" w:id="0">
    <w:p w14:paraId="3CC01333" w14:textId="77777777" w:rsidR="004C4AB9" w:rsidRDefault="004C4A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B3283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1FA3D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14:paraId="7BE9B685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5E92B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BC081" w14:textId="77777777" w:rsidR="004C4AB9" w:rsidRDefault="004C4AB9" w:rsidP="00920DE3">
      <w:pPr>
        <w:spacing w:after="0" w:line="240" w:lineRule="auto"/>
      </w:pPr>
      <w:r>
        <w:separator/>
      </w:r>
    </w:p>
  </w:footnote>
  <w:footnote w:type="continuationSeparator" w:id="0">
    <w:p w14:paraId="59D3B20F" w14:textId="77777777" w:rsidR="004C4AB9" w:rsidRDefault="004C4A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4D462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070DF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43A32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D82"/>
    <w:rsid w:val="00104D82"/>
    <w:rsid w:val="00120749"/>
    <w:rsid w:val="004C4AB9"/>
    <w:rsid w:val="00535887"/>
    <w:rsid w:val="00624CAE"/>
    <w:rsid w:val="00920DE3"/>
    <w:rsid w:val="00A413B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1D94F"/>
  <w15:docId w15:val="{3F3B00C5-4050-434B-9D7B-7538F891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04D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4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2015-09-04T22:24:00Z</dcterms:created>
  <dcterms:modified xsi:type="dcterms:W3CDTF">2026-10-12T09:38:00Z</dcterms:modified>
</cp:coreProperties>
</file>