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6B76" w:rsidRDefault="00FB6B76" w:rsidP="00FB6B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COULEY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B6B76" w:rsidRDefault="00FB6B76" w:rsidP="00FB6B76">
      <w:pPr>
        <w:rPr>
          <w:rFonts w:ascii="Times New Roman" w:hAnsi="Times New Roman" w:cs="Times New Roman"/>
        </w:rPr>
      </w:pPr>
    </w:p>
    <w:p w:rsidR="00FB6B76" w:rsidRDefault="00FB6B76" w:rsidP="00FB6B76">
      <w:pPr>
        <w:rPr>
          <w:rFonts w:ascii="Times New Roman" w:hAnsi="Times New Roman" w:cs="Times New Roman"/>
        </w:rPr>
      </w:pPr>
    </w:p>
    <w:p w:rsidR="00FB6B76" w:rsidRDefault="00FB6B76" w:rsidP="00FB6B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Hooke of Stratford at Bow, </w:t>
      </w:r>
    </w:p>
    <w:p w:rsidR="00FB6B76" w:rsidRDefault="00FB6B76" w:rsidP="00FB6B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Middlesex(q.v.).</w:t>
      </w:r>
    </w:p>
    <w:p w:rsidR="00FB6B76" w:rsidRDefault="00FB6B76" w:rsidP="00FB6B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FB6B76" w:rsidRDefault="00FB6B76" w:rsidP="00FB6B76">
      <w:pPr>
        <w:rPr>
          <w:rFonts w:ascii="Times New Roman" w:hAnsi="Times New Roman" w:cs="Times New Roman"/>
        </w:rPr>
      </w:pPr>
    </w:p>
    <w:p w:rsidR="00FB6B76" w:rsidRDefault="00FB6B76" w:rsidP="00FB6B76">
      <w:pPr>
        <w:rPr>
          <w:rFonts w:ascii="Times New Roman" w:hAnsi="Times New Roman" w:cs="Times New Roman"/>
        </w:rPr>
      </w:pPr>
    </w:p>
    <w:p w:rsidR="00FB6B76" w:rsidRDefault="00FB6B76" w:rsidP="00FB6B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August 2017</w:t>
      </w:r>
    </w:p>
    <w:p w:rsidR="006B2F86" w:rsidRPr="00E71FC3" w:rsidRDefault="00FB6B7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6B76" w:rsidRDefault="00FB6B76" w:rsidP="00E71FC3">
      <w:r>
        <w:separator/>
      </w:r>
    </w:p>
  </w:endnote>
  <w:endnote w:type="continuationSeparator" w:id="0">
    <w:p w:rsidR="00FB6B76" w:rsidRDefault="00FB6B7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6B76" w:rsidRDefault="00FB6B76" w:rsidP="00E71FC3">
      <w:r>
        <w:separator/>
      </w:r>
    </w:p>
  </w:footnote>
  <w:footnote w:type="continuationSeparator" w:id="0">
    <w:p w:rsidR="00FB6B76" w:rsidRDefault="00FB6B7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B7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6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8C13F4-48EA-4667-B59D-16F000042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6B7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2017-08-06T20:35:00Z</dcterms:created>
  <dcterms:modified xsi:type="dcterms:W3CDTF">2017-08-06T20:35:00Z</dcterms:modified>
</cp:coreProperties>
</file>