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E924" w14:textId="77777777" w:rsidR="008C1E4E" w:rsidRDefault="008C1E4E" w:rsidP="008C1E4E">
      <w:pPr>
        <w:pStyle w:val="NoSpacing"/>
      </w:pPr>
      <w:r>
        <w:rPr>
          <w:u w:val="single"/>
        </w:rPr>
        <w:t>William COULER</w:t>
      </w:r>
      <w:r>
        <w:t xml:space="preserve">       (fl.1450)</w:t>
      </w:r>
    </w:p>
    <w:p w14:paraId="519BC858" w14:textId="77777777" w:rsidR="008C1E4E" w:rsidRDefault="008C1E4E" w:rsidP="008C1E4E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14:paraId="6061AFA2" w14:textId="77777777" w:rsidR="008C1E4E" w:rsidRDefault="008C1E4E" w:rsidP="008C1E4E">
      <w:pPr>
        <w:pStyle w:val="NoSpacing"/>
      </w:pPr>
    </w:p>
    <w:p w14:paraId="1E9BC7A0" w14:textId="77777777" w:rsidR="008C1E4E" w:rsidRDefault="008C1E4E" w:rsidP="008C1E4E">
      <w:pPr>
        <w:pStyle w:val="NoSpacing"/>
      </w:pPr>
    </w:p>
    <w:p w14:paraId="5945FC92" w14:textId="77777777" w:rsidR="008C1E4E" w:rsidRDefault="008C1E4E" w:rsidP="008C1E4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rebellion.(C.P.R.1446-52 p.351)</w:t>
      </w:r>
    </w:p>
    <w:p w14:paraId="6CF756C3" w14:textId="77777777" w:rsidR="008C1E4E" w:rsidRDefault="008C1E4E" w:rsidP="008C1E4E">
      <w:pPr>
        <w:pStyle w:val="NoSpacing"/>
      </w:pPr>
    </w:p>
    <w:p w14:paraId="67C85BFE" w14:textId="77777777" w:rsidR="008C1E4E" w:rsidRDefault="008C1E4E" w:rsidP="008C1E4E">
      <w:pPr>
        <w:pStyle w:val="NoSpacing"/>
      </w:pPr>
    </w:p>
    <w:p w14:paraId="0C7E0182" w14:textId="77777777" w:rsidR="008C1E4E" w:rsidRPr="00C368CA" w:rsidRDefault="008C1E4E" w:rsidP="008C1E4E">
      <w:pPr>
        <w:pStyle w:val="NoSpacing"/>
      </w:pPr>
      <w:r>
        <w:t>30 August 2016</w:t>
      </w:r>
    </w:p>
    <w:p w14:paraId="590C90B9" w14:textId="77777777" w:rsidR="00265AFC" w:rsidRPr="008C1E4E" w:rsidRDefault="00265AFC" w:rsidP="00E71FC3">
      <w:pPr>
        <w:pStyle w:val="NoSpacing"/>
      </w:pPr>
    </w:p>
    <w:sectPr w:rsidR="006B2F86" w:rsidRPr="008C1E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7FBD" w14:textId="77777777" w:rsidR="00265AFC" w:rsidRDefault="00265AFC" w:rsidP="00E71FC3">
      <w:pPr>
        <w:spacing w:after="0" w:line="240" w:lineRule="auto"/>
      </w:pPr>
      <w:r>
        <w:separator/>
      </w:r>
    </w:p>
  </w:endnote>
  <w:endnote w:type="continuationSeparator" w:id="0">
    <w:p w14:paraId="058EC1A9" w14:textId="77777777" w:rsidR="00265AFC" w:rsidRDefault="00265A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BF14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10455" w14:textId="77777777" w:rsidR="00265AFC" w:rsidRDefault="00265AFC" w:rsidP="00E71FC3">
      <w:pPr>
        <w:spacing w:after="0" w:line="240" w:lineRule="auto"/>
      </w:pPr>
      <w:r>
        <w:separator/>
      </w:r>
    </w:p>
  </w:footnote>
  <w:footnote w:type="continuationSeparator" w:id="0">
    <w:p w14:paraId="39EDBBDB" w14:textId="77777777" w:rsidR="00265AFC" w:rsidRDefault="00265A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4E"/>
    <w:rsid w:val="001A7C09"/>
    <w:rsid w:val="00265AFC"/>
    <w:rsid w:val="00535887"/>
    <w:rsid w:val="006C7F2C"/>
    <w:rsid w:val="00733BE7"/>
    <w:rsid w:val="008C1E4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C7A53"/>
  <w15:chartTrackingRefBased/>
  <w15:docId w15:val="{B5D57D90-0487-4365-8975-32B29105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2016-08-30T20:10:00Z</dcterms:created>
  <dcterms:modified xsi:type="dcterms:W3CDTF">2026-10-12T10:03:00Z</dcterms:modified>
</cp:coreProperties>
</file>