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671" w:rsidRDefault="00642671" w:rsidP="00642671">
      <w:pPr>
        <w:pStyle w:val="NoSpacing"/>
      </w:pPr>
      <w:r>
        <w:rPr>
          <w:u w:val="single"/>
        </w:rPr>
        <w:t>Richard COULER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42671" w:rsidRDefault="00642671" w:rsidP="00642671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642671" w:rsidRDefault="00642671" w:rsidP="00642671">
      <w:pPr>
        <w:pStyle w:val="NoSpacing"/>
      </w:pPr>
    </w:p>
    <w:p w:rsidR="00642671" w:rsidRDefault="00642671" w:rsidP="00642671">
      <w:pPr>
        <w:pStyle w:val="NoSpacing"/>
      </w:pPr>
    </w:p>
    <w:p w:rsidR="00642671" w:rsidRDefault="00642671" w:rsidP="00642671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p.351)</w:t>
      </w:r>
    </w:p>
    <w:p w:rsidR="00642671" w:rsidRDefault="00642671" w:rsidP="00642671">
      <w:pPr>
        <w:pStyle w:val="NoSpacing"/>
      </w:pPr>
    </w:p>
    <w:p w:rsidR="00642671" w:rsidRDefault="00642671" w:rsidP="00642671">
      <w:pPr>
        <w:pStyle w:val="NoSpacing"/>
      </w:pPr>
    </w:p>
    <w:p w:rsidR="00642671" w:rsidRPr="00C368CA" w:rsidRDefault="00642671" w:rsidP="00642671">
      <w:pPr>
        <w:pStyle w:val="NoSpacing"/>
      </w:pPr>
      <w:r>
        <w:t>30 August 2016</w:t>
      </w:r>
    </w:p>
    <w:p w:rsidR="006B2F86" w:rsidRPr="00642671" w:rsidRDefault="00642671" w:rsidP="00E71FC3">
      <w:pPr>
        <w:pStyle w:val="NoSpacing"/>
      </w:pPr>
      <w:bookmarkStart w:id="0" w:name="_GoBack"/>
      <w:bookmarkEnd w:id="0"/>
    </w:p>
    <w:sectPr w:rsidR="006B2F86" w:rsidRPr="006426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671" w:rsidRDefault="00642671" w:rsidP="00E71FC3">
      <w:pPr>
        <w:spacing w:after="0" w:line="240" w:lineRule="auto"/>
      </w:pPr>
      <w:r>
        <w:separator/>
      </w:r>
    </w:p>
  </w:endnote>
  <w:endnote w:type="continuationSeparator" w:id="0">
    <w:p w:rsidR="00642671" w:rsidRDefault="006426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671" w:rsidRDefault="00642671" w:rsidP="00E71FC3">
      <w:pPr>
        <w:spacing w:after="0" w:line="240" w:lineRule="auto"/>
      </w:pPr>
      <w:r>
        <w:separator/>
      </w:r>
    </w:p>
  </w:footnote>
  <w:footnote w:type="continuationSeparator" w:id="0">
    <w:p w:rsidR="00642671" w:rsidRDefault="006426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71"/>
    <w:rsid w:val="001A7C09"/>
    <w:rsid w:val="0064267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F2493"/>
  <w15:chartTrackingRefBased/>
  <w15:docId w15:val="{3C1FAD54-E545-436A-B46C-3A66D507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2016-08-30T20:16:00Z</dcterms:created>
  <dcterms:modified xsi:type="dcterms:W3CDTF">2016-08-30T20:16:00Z</dcterms:modified>
</cp:coreProperties>
</file>