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39AFB" w14:textId="77777777" w:rsidR="00644830" w:rsidRDefault="00644830" w:rsidP="0064483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COULOURNE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57CD9022" w14:textId="77777777" w:rsidR="00644830" w:rsidRDefault="00644830" w:rsidP="00644830">
      <w:pPr>
        <w:pStyle w:val="NoSpacing"/>
        <w:rPr>
          <w:rFonts w:eastAsia="Times New Roman" w:cs="Times New Roman"/>
          <w:szCs w:val="24"/>
        </w:rPr>
      </w:pPr>
    </w:p>
    <w:p w14:paraId="041F596C" w14:textId="77777777" w:rsidR="00644830" w:rsidRDefault="00644830" w:rsidP="00644830">
      <w:pPr>
        <w:pStyle w:val="NoSpacing"/>
        <w:rPr>
          <w:rFonts w:eastAsia="Times New Roman" w:cs="Times New Roman"/>
          <w:szCs w:val="24"/>
        </w:rPr>
      </w:pPr>
    </w:p>
    <w:p w14:paraId="41B63B62" w14:textId="77777777" w:rsidR="00644830" w:rsidRDefault="00644830" w:rsidP="0064483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3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Marlborough,</w:t>
      </w:r>
    </w:p>
    <w:p w14:paraId="0710EC75" w14:textId="77777777" w:rsidR="00644830" w:rsidRDefault="00644830" w:rsidP="0064483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Wiltshire,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Neuburgh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2F4BED6B" w14:textId="77777777" w:rsidR="00644830" w:rsidRDefault="00644830" w:rsidP="0064483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EDFDC18" w14:textId="77777777" w:rsidR="00644830" w:rsidRDefault="00644830" w:rsidP="0064483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p.71)</w:t>
      </w:r>
    </w:p>
    <w:p w14:paraId="3D0B3D5D" w14:textId="77777777" w:rsidR="00644830" w:rsidRDefault="00644830" w:rsidP="00644830">
      <w:pPr>
        <w:pStyle w:val="NoSpacing"/>
        <w:rPr>
          <w:rFonts w:eastAsia="Times New Roman" w:cs="Times New Roman"/>
          <w:szCs w:val="24"/>
        </w:rPr>
      </w:pPr>
    </w:p>
    <w:p w14:paraId="733DFEE9" w14:textId="77777777" w:rsidR="00644830" w:rsidRDefault="00644830" w:rsidP="00644830">
      <w:pPr>
        <w:pStyle w:val="NoSpacing"/>
        <w:rPr>
          <w:rFonts w:eastAsia="Times New Roman" w:cs="Times New Roman"/>
          <w:szCs w:val="24"/>
        </w:rPr>
      </w:pPr>
    </w:p>
    <w:p w14:paraId="2C692097" w14:textId="77777777" w:rsidR="00644830" w:rsidRDefault="00644830" w:rsidP="0064483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June 2023</w:t>
      </w:r>
    </w:p>
    <w:p w14:paraId="5EBC6E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4C0F2" w14:textId="77777777" w:rsidR="00644830" w:rsidRDefault="00644830" w:rsidP="009139A6">
      <w:r>
        <w:separator/>
      </w:r>
    </w:p>
  </w:endnote>
  <w:endnote w:type="continuationSeparator" w:id="0">
    <w:p w14:paraId="60E53566" w14:textId="77777777" w:rsidR="00644830" w:rsidRDefault="006448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46C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EA0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0A3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B9620" w14:textId="77777777" w:rsidR="00644830" w:rsidRDefault="00644830" w:rsidP="009139A6">
      <w:r>
        <w:separator/>
      </w:r>
    </w:p>
  </w:footnote>
  <w:footnote w:type="continuationSeparator" w:id="0">
    <w:p w14:paraId="6E2878F8" w14:textId="77777777" w:rsidR="00644830" w:rsidRDefault="006448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5F1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F74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47E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830"/>
    <w:rsid w:val="000666E0"/>
    <w:rsid w:val="002510B7"/>
    <w:rsid w:val="005C130B"/>
    <w:rsid w:val="0064483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6E7A5"/>
  <w15:chartTrackingRefBased/>
  <w15:docId w15:val="{F4A0A705-51F1-4DCF-8363-CAEB7026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2023-06-04T19:53:00Z</dcterms:created>
  <dcterms:modified xsi:type="dcterms:W3CDTF">2023-06-04T19:54:00Z</dcterms:modified>
</cp:coreProperties>
</file>