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F46BB" w14:textId="77777777" w:rsidR="00704CE0" w:rsidRDefault="00704CE0" w:rsidP="00704C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COUKE</w:t>
      </w:r>
      <w:r>
        <w:rPr>
          <w:rFonts w:ascii="Times New Roman" w:hAnsi="Times New Roman" w:cs="Times New Roman"/>
          <w:sz w:val="24"/>
          <w:szCs w:val="24"/>
        </w:rPr>
        <w:t xml:space="preserve">     (fl.1487)</w:t>
      </w:r>
    </w:p>
    <w:p w14:paraId="65D96021" w14:textId="77777777" w:rsidR="00704CE0" w:rsidRDefault="00704CE0" w:rsidP="00704C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</w:t>
      </w:r>
    </w:p>
    <w:p w14:paraId="5F49B6EA" w14:textId="77777777" w:rsidR="00704CE0" w:rsidRDefault="00704CE0" w:rsidP="00704CE0">
      <w:pPr>
        <w:rPr>
          <w:rFonts w:ascii="Times New Roman" w:hAnsi="Times New Roman" w:cs="Times New Roman"/>
          <w:sz w:val="24"/>
          <w:szCs w:val="24"/>
        </w:rPr>
      </w:pPr>
    </w:p>
    <w:p w14:paraId="29FB228D" w14:textId="77777777" w:rsidR="00704CE0" w:rsidRDefault="00704CE0" w:rsidP="00704CE0">
      <w:pPr>
        <w:rPr>
          <w:rFonts w:ascii="Times New Roman" w:hAnsi="Times New Roman" w:cs="Times New Roman"/>
          <w:sz w:val="24"/>
          <w:szCs w:val="24"/>
        </w:rPr>
      </w:pPr>
    </w:p>
    <w:p w14:paraId="22693226" w14:textId="77777777" w:rsidR="00704CE0" w:rsidRDefault="00704CE0" w:rsidP="00704C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1487</w:t>
      </w:r>
      <w:r>
        <w:rPr>
          <w:rFonts w:ascii="Times New Roman" w:hAnsi="Times New Roman" w:cs="Times New Roman"/>
          <w:sz w:val="24"/>
          <w:szCs w:val="24"/>
        </w:rPr>
        <w:tab/>
        <w:t>He was one of the Chamberlains.   (R.F.Y. p.213)</w:t>
      </w:r>
    </w:p>
    <w:p w14:paraId="38B594C0" w14:textId="77777777" w:rsidR="00704CE0" w:rsidRDefault="00704CE0" w:rsidP="00704CE0">
      <w:pPr>
        <w:rPr>
          <w:rFonts w:ascii="Times New Roman" w:hAnsi="Times New Roman" w:cs="Times New Roman"/>
          <w:sz w:val="24"/>
          <w:szCs w:val="24"/>
        </w:rPr>
      </w:pPr>
    </w:p>
    <w:p w14:paraId="29186564" w14:textId="77777777" w:rsidR="00704CE0" w:rsidRDefault="00704CE0" w:rsidP="00704CE0">
      <w:pPr>
        <w:rPr>
          <w:rFonts w:ascii="Times New Roman" w:hAnsi="Times New Roman" w:cs="Times New Roman"/>
          <w:sz w:val="24"/>
          <w:szCs w:val="24"/>
        </w:rPr>
      </w:pPr>
    </w:p>
    <w:p w14:paraId="27F6666D" w14:textId="77777777" w:rsidR="00704CE0" w:rsidRDefault="00704CE0" w:rsidP="00704C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November 2018</w:t>
      </w:r>
    </w:p>
    <w:p w14:paraId="32C426CF" w14:textId="77777777" w:rsidR="007D3C6C" w:rsidRPr="00E71FC3" w:rsidRDefault="007D3C6C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CB510" w14:textId="77777777" w:rsidR="007D3C6C" w:rsidRDefault="007D3C6C" w:rsidP="00E71FC3">
      <w:r>
        <w:separator/>
      </w:r>
    </w:p>
  </w:endnote>
  <w:endnote w:type="continuationSeparator" w:id="0">
    <w:p w14:paraId="430C38BA" w14:textId="77777777" w:rsidR="007D3C6C" w:rsidRDefault="007D3C6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CD5E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232AA" w14:textId="77777777" w:rsidR="007D3C6C" w:rsidRDefault="007D3C6C" w:rsidP="00E71FC3">
      <w:r>
        <w:separator/>
      </w:r>
    </w:p>
  </w:footnote>
  <w:footnote w:type="continuationSeparator" w:id="0">
    <w:p w14:paraId="68033CE3" w14:textId="77777777" w:rsidR="007D3C6C" w:rsidRDefault="007D3C6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CE0"/>
    <w:rsid w:val="001A7C09"/>
    <w:rsid w:val="00425E84"/>
    <w:rsid w:val="00535887"/>
    <w:rsid w:val="00577BD5"/>
    <w:rsid w:val="00656CBA"/>
    <w:rsid w:val="006A1F77"/>
    <w:rsid w:val="00704CE0"/>
    <w:rsid w:val="00733BE7"/>
    <w:rsid w:val="007D3C6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9AE0C"/>
  <w15:chartTrackingRefBased/>
  <w15:docId w15:val="{9EEF4294-3DF7-4706-8FA2-B68FF6536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4CE0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2018-11-18T14:38:00Z</dcterms:created>
  <dcterms:modified xsi:type="dcterms:W3CDTF">2026-10-12T06:49:00Z</dcterms:modified>
</cp:coreProperties>
</file>