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44BA8" w14:textId="77777777" w:rsidR="00B13D9F" w:rsidRDefault="00B13D9F" w:rsidP="00B13D9F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COUGHAM</w:t>
      </w:r>
      <w:r>
        <w:rPr>
          <w:rFonts w:ascii="Times New Roman" w:hAnsi="Times New Roman" w:cs="Times New Roman"/>
        </w:rPr>
        <w:t xml:space="preserve">       (fl.1483)</w:t>
      </w:r>
    </w:p>
    <w:p w14:paraId="6CA756BA" w14:textId="77777777" w:rsidR="00B13D9F" w:rsidRDefault="00B13D9F" w:rsidP="00B13D9F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Little Walsingham, Norfolk. Mercer.</w:t>
      </w:r>
    </w:p>
    <w:p w14:paraId="6AB71095" w14:textId="77777777" w:rsidR="00B13D9F" w:rsidRDefault="00B13D9F" w:rsidP="00B13D9F">
      <w:pPr>
        <w:pStyle w:val="NoSpacing"/>
        <w:jc w:val="both"/>
        <w:rPr>
          <w:rFonts w:ascii="Times New Roman" w:hAnsi="Times New Roman" w:cs="Times New Roman"/>
        </w:rPr>
      </w:pPr>
    </w:p>
    <w:p w14:paraId="0C041D71" w14:textId="77777777" w:rsidR="00B13D9F" w:rsidRDefault="00B13D9F" w:rsidP="00B13D9F">
      <w:pPr>
        <w:pStyle w:val="NoSpacing"/>
        <w:jc w:val="both"/>
        <w:rPr>
          <w:rFonts w:ascii="Times New Roman" w:hAnsi="Times New Roman" w:cs="Times New Roman"/>
        </w:rPr>
      </w:pPr>
    </w:p>
    <w:p w14:paraId="14EA2E74" w14:textId="77777777" w:rsidR="00B13D9F" w:rsidRDefault="00B13D9F" w:rsidP="00B13D9F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John Spynk(q.v.) brought a plaint of debt against him and Reginald</w:t>
      </w:r>
    </w:p>
    <w:p w14:paraId="7704C6AB" w14:textId="77777777" w:rsidR="00B13D9F" w:rsidRDefault="00B13D9F" w:rsidP="00B13D9F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Rogeryson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Crowmer</w:t>
      </w:r>
      <w:proofErr w:type="spellEnd"/>
      <w:r>
        <w:rPr>
          <w:rFonts w:ascii="Times New Roman" w:hAnsi="Times New Roman" w:cs="Times New Roman"/>
        </w:rPr>
        <w:t>(q.v.).</w:t>
      </w:r>
    </w:p>
    <w:p w14:paraId="0D46869C" w14:textId="77777777" w:rsidR="00B13D9F" w:rsidRDefault="00B13D9F" w:rsidP="00B13D9F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61AA0">
        <w:rPr>
          <w:rFonts w:ascii="Times New Roman" w:hAnsi="Times New Roman" w:cs="Times New Roman"/>
        </w:rPr>
        <w:t xml:space="preserve">( </w:t>
      </w:r>
      <w:r w:rsidRPr="008A6714">
        <w:rPr>
          <w:rFonts w:ascii="Times New Roman" w:hAnsi="Times New Roman" w:cs="Times New Roman"/>
          <w:color w:val="0F4761" w:themeColor="accent1" w:themeShade="BF"/>
          <w:u w:val="single"/>
        </w:rPr>
        <w:t>http://aalt.law.uh.edu/Indices/CP40Indices/CP40no883Pl.htm</w:t>
      </w:r>
      <w:r w:rsidRPr="00461AA0">
        <w:rPr>
          <w:rFonts w:ascii="Times New Roman" w:hAnsi="Times New Roman" w:cs="Times New Roman"/>
        </w:rPr>
        <w:t xml:space="preserve"> )</w:t>
      </w:r>
    </w:p>
    <w:p w14:paraId="65A6C525" w14:textId="77777777" w:rsidR="00B13D9F" w:rsidRDefault="00B13D9F" w:rsidP="00B13D9F">
      <w:pPr>
        <w:pStyle w:val="NoSpacing"/>
        <w:jc w:val="both"/>
        <w:rPr>
          <w:rFonts w:ascii="Times New Roman" w:hAnsi="Times New Roman" w:cs="Times New Roman"/>
        </w:rPr>
      </w:pPr>
    </w:p>
    <w:p w14:paraId="49E5F84E" w14:textId="77777777" w:rsidR="00B13D9F" w:rsidRDefault="00B13D9F" w:rsidP="00B13D9F">
      <w:pPr>
        <w:pStyle w:val="NoSpacing"/>
        <w:jc w:val="both"/>
        <w:rPr>
          <w:rFonts w:ascii="Times New Roman" w:hAnsi="Times New Roman" w:cs="Times New Roman"/>
        </w:rPr>
      </w:pPr>
    </w:p>
    <w:p w14:paraId="16739657" w14:textId="77777777" w:rsidR="00B13D9F" w:rsidRDefault="00B13D9F" w:rsidP="00B13D9F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February 2026</w:t>
      </w:r>
    </w:p>
    <w:p w14:paraId="6AB7799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1C2EA" w14:textId="77777777" w:rsidR="005148DF" w:rsidRDefault="005148DF" w:rsidP="00086E2C">
      <w:pPr>
        <w:spacing w:after="0" w:line="240" w:lineRule="auto"/>
      </w:pPr>
      <w:r>
        <w:separator/>
      </w:r>
    </w:p>
  </w:endnote>
  <w:endnote w:type="continuationSeparator" w:id="0">
    <w:p w14:paraId="409693BE" w14:textId="77777777" w:rsidR="005148DF" w:rsidRDefault="005148D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3D4B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26FB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36C7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47C46" w14:textId="77777777" w:rsidR="005148DF" w:rsidRDefault="005148DF" w:rsidP="00086E2C">
      <w:pPr>
        <w:spacing w:after="0" w:line="240" w:lineRule="auto"/>
      </w:pPr>
      <w:r>
        <w:separator/>
      </w:r>
    </w:p>
  </w:footnote>
  <w:footnote w:type="continuationSeparator" w:id="0">
    <w:p w14:paraId="349BAA9A" w14:textId="77777777" w:rsidR="005148DF" w:rsidRDefault="005148D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635B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E567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01D6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D9F"/>
    <w:rsid w:val="00086E2C"/>
    <w:rsid w:val="000A2E7A"/>
    <w:rsid w:val="002244B7"/>
    <w:rsid w:val="003033C4"/>
    <w:rsid w:val="00314D94"/>
    <w:rsid w:val="005148DF"/>
    <w:rsid w:val="00617568"/>
    <w:rsid w:val="006E68FA"/>
    <w:rsid w:val="00B13D9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18F22"/>
  <w15:chartTrackingRefBased/>
  <w15:docId w15:val="{18F51187-E192-4A05-98A9-A1B36E5A3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13D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224</Characters>
  <Application>Microsoft Office Word</Application>
  <DocSecurity>0</DocSecurity>
  <Lines>11</Lines>
  <Paragraphs>7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2026-03-31T13:45:00Z</dcterms:created>
  <dcterms:modified xsi:type="dcterms:W3CDTF">2026-03-31T13:46:00Z</dcterms:modified>
</cp:coreProperties>
</file>