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6E211" w14:textId="77777777" w:rsidR="008469F6" w:rsidRDefault="008469F6" w:rsidP="008469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COUFOLDE</w:t>
      </w:r>
      <w:r>
        <w:t xml:space="preserve">   </w:t>
      </w:r>
      <w:proofErr w:type="gramStart"/>
      <w: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fl.1400)</w:t>
      </w:r>
    </w:p>
    <w:p w14:paraId="653B9FB5" w14:textId="77777777" w:rsidR="008469F6" w:rsidRDefault="008469F6" w:rsidP="008469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6AD46C" w14:textId="77777777" w:rsidR="008469F6" w:rsidRDefault="008469F6" w:rsidP="008469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C63FBC5" w14:textId="77777777" w:rsidR="008469F6" w:rsidRDefault="008469F6" w:rsidP="008469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Mar.1400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Basingstoke,</w:t>
      </w:r>
    </w:p>
    <w:p w14:paraId="72BE6172" w14:textId="77777777" w:rsidR="008469F6" w:rsidRDefault="008469F6" w:rsidP="008469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Hampshire, into lands of Sir Bernard </w:t>
      </w:r>
      <w:proofErr w:type="spellStart"/>
      <w:r>
        <w:rPr>
          <w:rFonts w:ascii="Times New Roman" w:hAnsi="Times New Roman" w:cs="Times New Roman"/>
          <w:sz w:val="24"/>
          <w:szCs w:val="24"/>
        </w:rPr>
        <w:t>Brocas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0CAD4B0D" w14:textId="77777777" w:rsidR="008469F6" w:rsidRDefault="008469F6" w:rsidP="008469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B23897">
          <w:rPr>
            <w:rStyle w:val="Hyperlink"/>
            <w:rFonts w:ascii="Times New Roman" w:hAnsi="Times New Roman" w:cs="Times New Roman"/>
            <w:sz w:val="24"/>
            <w:szCs w:val="24"/>
          </w:rPr>
          <w:t>https://inquisitionspostmortem.ac.uk/view/inquisition/18-042/48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6F24F648" w14:textId="77777777" w:rsidR="008469F6" w:rsidRDefault="008469F6" w:rsidP="008469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0909B6" w14:textId="77777777" w:rsidR="008469F6" w:rsidRDefault="008469F6" w:rsidP="008469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C67824" w14:textId="77777777" w:rsidR="008469F6" w:rsidRPr="00456AFE" w:rsidRDefault="008469F6" w:rsidP="008469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February 2022</w:t>
      </w:r>
    </w:p>
    <w:p w14:paraId="0BA6ECE2" w14:textId="11FBBBA5" w:rsidR="00BA00AB" w:rsidRPr="008469F6" w:rsidRDefault="00BA00AB" w:rsidP="009139A6">
      <w:pPr>
        <w:pStyle w:val="NoSpacing"/>
      </w:pPr>
    </w:p>
    <w:sectPr w:rsidR="00BA00AB" w:rsidRPr="008469F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FF443A" w14:textId="77777777" w:rsidR="008469F6" w:rsidRDefault="008469F6" w:rsidP="009139A6">
      <w:r>
        <w:separator/>
      </w:r>
    </w:p>
  </w:endnote>
  <w:endnote w:type="continuationSeparator" w:id="0">
    <w:p w14:paraId="3C42434C" w14:textId="77777777" w:rsidR="008469F6" w:rsidRDefault="008469F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5410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64B4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826EC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DA41BE" w14:textId="77777777" w:rsidR="008469F6" w:rsidRDefault="008469F6" w:rsidP="009139A6">
      <w:r>
        <w:separator/>
      </w:r>
    </w:p>
  </w:footnote>
  <w:footnote w:type="continuationSeparator" w:id="0">
    <w:p w14:paraId="27785F5B" w14:textId="77777777" w:rsidR="008469F6" w:rsidRDefault="008469F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B7A5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4BF9C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53D98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9F6"/>
    <w:rsid w:val="000666E0"/>
    <w:rsid w:val="002510B7"/>
    <w:rsid w:val="005C130B"/>
    <w:rsid w:val="00826F5C"/>
    <w:rsid w:val="008469F6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DF49B9"/>
  <w15:chartTrackingRefBased/>
  <w15:docId w15:val="{D14692C3-C1E5-4D56-BDFA-E1DB468EE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469F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18-042/4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2022-02-01T16:10:00Z</dcterms:created>
  <dcterms:modified xsi:type="dcterms:W3CDTF">2022-02-01T16:10:00Z</dcterms:modified>
</cp:coreProperties>
</file>