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5CC47" w14:textId="77777777" w:rsidR="009E4160" w:rsidRDefault="009E4160" w:rsidP="009E4160">
      <w:pPr>
        <w:pStyle w:val="NoSpacing"/>
        <w:tabs>
          <w:tab w:val="left" w:pos="2052"/>
        </w:tabs>
        <w:jc w:val="both"/>
        <w:rPr>
          <w:szCs w:val="24"/>
        </w:rPr>
      </w:pPr>
      <w:r>
        <w:rPr>
          <w:szCs w:val="24"/>
          <w:u w:val="single"/>
        </w:rPr>
        <w:t>Thomas COUELE</w:t>
      </w:r>
      <w:r>
        <w:rPr>
          <w:szCs w:val="24"/>
        </w:rPr>
        <w:t xml:space="preserve">       (fl.1399)</w:t>
      </w:r>
    </w:p>
    <w:p w14:paraId="3F9A9B95" w14:textId="77777777" w:rsidR="009E4160" w:rsidRDefault="009E4160" w:rsidP="009E4160">
      <w:pPr>
        <w:pStyle w:val="NoSpacing"/>
        <w:tabs>
          <w:tab w:val="left" w:pos="2052"/>
        </w:tabs>
        <w:jc w:val="both"/>
        <w:rPr>
          <w:szCs w:val="24"/>
        </w:rPr>
      </w:pPr>
    </w:p>
    <w:p w14:paraId="294F6A2A" w14:textId="77777777" w:rsidR="009E4160" w:rsidRDefault="009E4160" w:rsidP="009E4160">
      <w:pPr>
        <w:pStyle w:val="NoSpacing"/>
        <w:tabs>
          <w:tab w:val="left" w:pos="2052"/>
        </w:tabs>
        <w:jc w:val="both"/>
        <w:rPr>
          <w:szCs w:val="24"/>
        </w:rPr>
      </w:pPr>
    </w:p>
    <w:p w14:paraId="66A88839" w14:textId="77777777" w:rsidR="009E4160" w:rsidRDefault="009E4160" w:rsidP="009E4160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29 Nov.1399</w:t>
      </w:r>
      <w:r>
        <w:rPr>
          <w:szCs w:val="24"/>
        </w:rPr>
        <w:tab/>
        <w:t>He was granted £10 a year at the Exchequer.    (C.P.R. 1399-1401 p.128)</w:t>
      </w:r>
    </w:p>
    <w:p w14:paraId="6A7EF109" w14:textId="77777777" w:rsidR="009E4160" w:rsidRDefault="009E4160" w:rsidP="009E4160">
      <w:pPr>
        <w:pStyle w:val="NoSpacing"/>
        <w:tabs>
          <w:tab w:val="left" w:pos="1440"/>
        </w:tabs>
        <w:jc w:val="both"/>
        <w:rPr>
          <w:szCs w:val="24"/>
        </w:rPr>
      </w:pPr>
    </w:p>
    <w:p w14:paraId="22F1C98D" w14:textId="77777777" w:rsidR="009E4160" w:rsidRDefault="009E4160" w:rsidP="009E4160">
      <w:pPr>
        <w:pStyle w:val="NoSpacing"/>
        <w:tabs>
          <w:tab w:val="left" w:pos="1440"/>
        </w:tabs>
        <w:jc w:val="both"/>
        <w:rPr>
          <w:szCs w:val="24"/>
        </w:rPr>
      </w:pPr>
    </w:p>
    <w:p w14:paraId="30CDF38D" w14:textId="77777777" w:rsidR="009E4160" w:rsidRDefault="009E4160" w:rsidP="009E4160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29 January 2026</w:t>
      </w:r>
    </w:p>
    <w:p w14:paraId="788A50D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CA339" w14:textId="77777777" w:rsidR="00D65685" w:rsidRDefault="00D65685" w:rsidP="00086E2C">
      <w:pPr>
        <w:spacing w:after="0" w:line="240" w:lineRule="auto"/>
      </w:pPr>
      <w:r>
        <w:separator/>
      </w:r>
    </w:p>
  </w:endnote>
  <w:endnote w:type="continuationSeparator" w:id="0">
    <w:p w14:paraId="75D51E97" w14:textId="77777777" w:rsidR="00D65685" w:rsidRDefault="00D6568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E419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2E57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1C05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FF21B" w14:textId="77777777" w:rsidR="00D65685" w:rsidRDefault="00D65685" w:rsidP="00086E2C">
      <w:pPr>
        <w:spacing w:after="0" w:line="240" w:lineRule="auto"/>
      </w:pPr>
      <w:r>
        <w:separator/>
      </w:r>
    </w:p>
  </w:footnote>
  <w:footnote w:type="continuationSeparator" w:id="0">
    <w:p w14:paraId="36C36061" w14:textId="77777777" w:rsidR="00D65685" w:rsidRDefault="00D6568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934E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475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4C43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60"/>
    <w:rsid w:val="00086E2C"/>
    <w:rsid w:val="000A2E7A"/>
    <w:rsid w:val="002244B7"/>
    <w:rsid w:val="00314D94"/>
    <w:rsid w:val="004E4316"/>
    <w:rsid w:val="00617568"/>
    <w:rsid w:val="006E68FA"/>
    <w:rsid w:val="009E4160"/>
    <w:rsid w:val="00D6568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59B0"/>
  <w15:chartTrackingRefBased/>
  <w15:docId w15:val="{4F06F005-B832-4B36-B24F-5BFBB8FD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E416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20</Words>
  <Characters>115</Characters>
  <Application>Microsoft Office Word</Application>
  <DocSecurity>0</DocSecurity>
  <Lines>7</Lines>
  <Paragraphs>4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2026-02-05T20:24:00Z</dcterms:created>
  <dcterms:modified xsi:type="dcterms:W3CDTF">2026-02-05T20:25:00Z</dcterms:modified>
</cp:coreProperties>
</file>