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FC10F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COUCHER</w:t>
      </w:r>
      <w:r>
        <w:rPr>
          <w:rFonts w:ascii="Times New Roman" w:hAnsi="Times New Roman" w:cs="Times New Roman"/>
          <w:lang w:val="en-US"/>
        </w:rPr>
        <w:t xml:space="preserve">         (fl.1457)</w:t>
      </w:r>
    </w:p>
    <w:p w14:paraId="7E6E23B4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Staines, Middlesex. Yeoman.</w:t>
      </w:r>
    </w:p>
    <w:p w14:paraId="625CA6A0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</w:p>
    <w:p w14:paraId="17713A3E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</w:p>
    <w:p w14:paraId="6DD42880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1457</w:t>
      </w:r>
      <w:r>
        <w:rPr>
          <w:rFonts w:ascii="Times New Roman" w:hAnsi="Times New Roman" w:cs="Times New Roman"/>
          <w:lang w:val="en-US"/>
        </w:rPr>
        <w:tab/>
        <w:t xml:space="preserve">Eleanor Beaufort, Duchess of Somerset(q.v.), brought a plaint of </w:t>
      </w:r>
    </w:p>
    <w:p w14:paraId="7F229761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trespass against him and 5 others.</w:t>
      </w:r>
    </w:p>
    <w:p w14:paraId="6D165F31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4933E6">
          <w:rPr>
            <w:rStyle w:val="Hyperlink"/>
            <w:rFonts w:ascii="Times New Roman" w:hAnsi="Times New Roman" w:cs="Times New Roman"/>
            <w:lang w:val="en-US"/>
          </w:rPr>
          <w:t>https://waalt.uh.edu/index.php/KB27/783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E4EDDDB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</w:p>
    <w:p w14:paraId="02A1C233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</w:p>
    <w:p w14:paraId="12A3D561" w14:textId="77777777" w:rsidR="0028459C" w:rsidRDefault="0028459C" w:rsidP="0028459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 January 2026</w:t>
      </w:r>
    </w:p>
    <w:p w14:paraId="7E2072B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9CC05" w14:textId="77777777" w:rsidR="00217EBD" w:rsidRDefault="00217EBD" w:rsidP="00086E2C">
      <w:pPr>
        <w:spacing w:after="0" w:line="240" w:lineRule="auto"/>
      </w:pPr>
      <w:r>
        <w:separator/>
      </w:r>
    </w:p>
  </w:endnote>
  <w:endnote w:type="continuationSeparator" w:id="0">
    <w:p w14:paraId="00E835C4" w14:textId="77777777" w:rsidR="00217EBD" w:rsidRDefault="00217EB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99DC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F2C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88F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979A7" w14:textId="77777777" w:rsidR="00217EBD" w:rsidRDefault="00217EBD" w:rsidP="00086E2C">
      <w:pPr>
        <w:spacing w:after="0" w:line="240" w:lineRule="auto"/>
      </w:pPr>
      <w:r>
        <w:separator/>
      </w:r>
    </w:p>
  </w:footnote>
  <w:footnote w:type="continuationSeparator" w:id="0">
    <w:p w14:paraId="21F9128F" w14:textId="77777777" w:rsidR="00217EBD" w:rsidRDefault="00217EB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B849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952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A9D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9C"/>
    <w:rsid w:val="00086E2C"/>
    <w:rsid w:val="000A2E7A"/>
    <w:rsid w:val="000C7D27"/>
    <w:rsid w:val="00217EBD"/>
    <w:rsid w:val="002244B7"/>
    <w:rsid w:val="0028459C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202C4"/>
  <w15:chartTrackingRefBased/>
  <w15:docId w15:val="{A6B041B6-C1D7-450E-BD8C-3C48B050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8459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459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256</Characters>
  <Application>Microsoft Office Word</Application>
  <DocSecurity>0</DocSecurity>
  <Lines>14</Lines>
  <Paragraphs>9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2026-01-03T21:28:00Z</dcterms:created>
  <dcterms:modified xsi:type="dcterms:W3CDTF">2026-01-03T21:29:00Z</dcterms:modified>
</cp:coreProperties>
</file>