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CFE97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COUCHER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2B1FB7DB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St.Mildred’s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Bread Street, London.</w:t>
      </w:r>
    </w:p>
    <w:p w14:paraId="7ADD0D98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5F7389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0173A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>Thomas Melton of London, fuller(q.v.), made him an executor of his Will.</w:t>
      </w:r>
    </w:p>
    <w:p w14:paraId="2CE7D859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5563A4B9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</w:t>
      </w:r>
    </w:p>
    <w:p w14:paraId="6AB3379A" w14:textId="77777777" w:rsidR="0062667D" w:rsidRDefault="0062667D" w:rsidP="0062667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Centuries” Robert A. Wood.  Ph.D. Thesis, Royal Holloway, University</w:t>
      </w:r>
    </w:p>
    <w:p w14:paraId="78690C72" w14:textId="77777777" w:rsidR="0062667D" w:rsidRDefault="0062667D" w:rsidP="0062667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London, 2012, p.52)</w:t>
      </w:r>
    </w:p>
    <w:p w14:paraId="710F7B21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39BCB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ACAFDD" w14:textId="77777777" w:rsidR="0062667D" w:rsidRDefault="0062667D" w:rsidP="00626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2021</w:t>
      </w:r>
    </w:p>
    <w:p w14:paraId="786CC4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26E6A" w14:textId="77777777" w:rsidR="0062667D" w:rsidRDefault="0062667D" w:rsidP="009139A6">
      <w:r>
        <w:separator/>
      </w:r>
    </w:p>
  </w:endnote>
  <w:endnote w:type="continuationSeparator" w:id="0">
    <w:p w14:paraId="109A1982" w14:textId="77777777" w:rsidR="0062667D" w:rsidRDefault="006266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614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34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DF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7D912" w14:textId="77777777" w:rsidR="0062667D" w:rsidRDefault="0062667D" w:rsidP="009139A6">
      <w:r>
        <w:separator/>
      </w:r>
    </w:p>
  </w:footnote>
  <w:footnote w:type="continuationSeparator" w:id="0">
    <w:p w14:paraId="09A3DE91" w14:textId="77777777" w:rsidR="0062667D" w:rsidRDefault="006266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13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5B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728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7D"/>
    <w:rsid w:val="000666E0"/>
    <w:rsid w:val="002510B7"/>
    <w:rsid w:val="005C130B"/>
    <w:rsid w:val="0062667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2D680"/>
  <w15:chartTrackingRefBased/>
  <w15:docId w15:val="{CFCD0075-CE8B-42DB-913A-41F13D98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2021-04-25T18:06:00Z</dcterms:created>
  <dcterms:modified xsi:type="dcterms:W3CDTF">2021-04-25T18:07:00Z</dcterms:modified>
</cp:coreProperties>
</file>