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355" w:rsidRDefault="00430355" w:rsidP="004303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COTYSFORD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(fl.1432)</w:t>
      </w:r>
    </w:p>
    <w:p w:rsidR="00430355" w:rsidRDefault="00430355" w:rsidP="004303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0355" w:rsidRDefault="00430355" w:rsidP="004303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0355" w:rsidRDefault="00430355" w:rsidP="004303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Penrith, Cumberland,</w:t>
      </w:r>
    </w:p>
    <w:p w:rsidR="00430355" w:rsidRDefault="00430355" w:rsidP="004303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Richard Skelton(d.1432)(q.v.).</w:t>
      </w:r>
    </w:p>
    <w:p w:rsidR="00430355" w:rsidRDefault="00430355" w:rsidP="004303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24-39)</w:t>
      </w:r>
    </w:p>
    <w:p w:rsidR="00430355" w:rsidRDefault="00430355" w:rsidP="004303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0355" w:rsidRDefault="00430355" w:rsidP="004303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0355" w:rsidRPr="00DE5A5B" w:rsidRDefault="00430355" w:rsidP="004303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</w:p>
    <w:p w:rsidR="006B2F86" w:rsidRPr="00430355" w:rsidRDefault="0043035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4303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355" w:rsidRDefault="00430355" w:rsidP="00E71FC3">
      <w:pPr>
        <w:spacing w:after="0" w:line="240" w:lineRule="auto"/>
      </w:pPr>
      <w:r>
        <w:separator/>
      </w:r>
    </w:p>
  </w:endnote>
  <w:endnote w:type="continuationSeparator" w:id="0">
    <w:p w:rsidR="00430355" w:rsidRDefault="004303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355" w:rsidRDefault="00430355" w:rsidP="00E71FC3">
      <w:pPr>
        <w:spacing w:after="0" w:line="240" w:lineRule="auto"/>
      </w:pPr>
      <w:r>
        <w:separator/>
      </w:r>
    </w:p>
  </w:footnote>
  <w:footnote w:type="continuationSeparator" w:id="0">
    <w:p w:rsidR="00430355" w:rsidRDefault="004303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355"/>
    <w:rsid w:val="0043035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CA4C7"/>
  <w15:chartTrackingRefBased/>
  <w15:docId w15:val="{A86FCDDC-FECF-4B1D-BC14-53752BDDE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2016-03-06T20:35:00Z</dcterms:created>
  <dcterms:modified xsi:type="dcterms:W3CDTF">2016-03-06T20:35:00Z</dcterms:modified>
</cp:coreProperties>
</file>