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54F2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COTYS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C699CCE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Putney, Surrey. Brewer.</w:t>
      </w:r>
    </w:p>
    <w:p w14:paraId="5AB18352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07BDA0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27EFD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Smyth,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 and</w:t>
      </w:r>
    </w:p>
    <w:p w14:paraId="0DCE7DEA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Oxney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5C130DB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https://waalt.uh.edu/index.php/CP40/890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7C19E7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FA6C4F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A1827" w14:textId="77777777" w:rsidR="00C8189F" w:rsidRDefault="00C8189F" w:rsidP="00C81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2022</w:t>
      </w:r>
    </w:p>
    <w:p w14:paraId="5665A87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30E86" w14:textId="77777777" w:rsidR="00C8189F" w:rsidRDefault="00C8189F" w:rsidP="009139A6">
      <w:r>
        <w:separator/>
      </w:r>
    </w:p>
  </w:endnote>
  <w:endnote w:type="continuationSeparator" w:id="0">
    <w:p w14:paraId="6C96A70E" w14:textId="77777777" w:rsidR="00C8189F" w:rsidRDefault="00C818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780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37B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06F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D516D" w14:textId="77777777" w:rsidR="00C8189F" w:rsidRDefault="00C8189F" w:rsidP="009139A6">
      <w:r>
        <w:separator/>
      </w:r>
    </w:p>
  </w:footnote>
  <w:footnote w:type="continuationSeparator" w:id="0">
    <w:p w14:paraId="3272AAC6" w14:textId="77777777" w:rsidR="00C8189F" w:rsidRDefault="00C818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E4E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FD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94C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9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189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575E"/>
  <w15:chartTrackingRefBased/>
  <w15:docId w15:val="{372C2D45-A8E2-4F8C-83D9-9EE062469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18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2022-06-03T14:32:00Z</dcterms:created>
  <dcterms:modified xsi:type="dcterms:W3CDTF">2022-06-03T14:33:00Z</dcterms:modified>
</cp:coreProperties>
</file>