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7B980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COTYS</w:t>
      </w:r>
      <w:r>
        <w:rPr>
          <w:rFonts w:ascii="Times New Roman" w:hAnsi="Times New Roman" w:cs="Times New Roman"/>
        </w:rPr>
        <w:t xml:space="preserve">      (d.ca.1483)</w:t>
      </w:r>
    </w:p>
    <w:p w14:paraId="04B4249E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Newark, Nottinghamshire. </w:t>
      </w:r>
    </w:p>
    <w:p w14:paraId="0DED6EF5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68C67143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1FF40364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6F32C3F4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994636D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1CB702C6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33F225EB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Executrix:   Agnes </w:t>
      </w:r>
      <w:proofErr w:type="spellStart"/>
      <w:r>
        <w:rPr>
          <w:rFonts w:ascii="Times New Roman" w:hAnsi="Times New Roman" w:cs="Times New Roman"/>
        </w:rPr>
        <w:t>Shirwode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6BA586DA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48335B45" w14:textId="77777777" w:rsidR="001D5175" w:rsidRDefault="001D5175" w:rsidP="001D5175">
      <w:pPr>
        <w:rPr>
          <w:rFonts w:ascii="Times New Roman" w:hAnsi="Times New Roman" w:cs="Times New Roman"/>
        </w:rPr>
      </w:pPr>
    </w:p>
    <w:p w14:paraId="75414C7E" w14:textId="77777777" w:rsidR="001D5175" w:rsidRDefault="001D5175" w:rsidP="001D5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2019</w:t>
      </w:r>
    </w:p>
    <w:p w14:paraId="2F1B4112" w14:textId="77777777" w:rsidR="006B2F86" w:rsidRPr="00E71FC3" w:rsidRDefault="001D51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A2463" w14:textId="77777777" w:rsidR="001D5175" w:rsidRDefault="001D5175" w:rsidP="00E71FC3">
      <w:r>
        <w:separator/>
      </w:r>
    </w:p>
  </w:endnote>
  <w:endnote w:type="continuationSeparator" w:id="0">
    <w:p w14:paraId="71618255" w14:textId="77777777" w:rsidR="001D5175" w:rsidRDefault="001D51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A86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C0A35" w14:textId="77777777" w:rsidR="001D5175" w:rsidRDefault="001D5175" w:rsidP="00E71FC3">
      <w:r>
        <w:separator/>
      </w:r>
    </w:p>
  </w:footnote>
  <w:footnote w:type="continuationSeparator" w:id="0">
    <w:p w14:paraId="47F09485" w14:textId="77777777" w:rsidR="001D5175" w:rsidRDefault="001D51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75"/>
    <w:rsid w:val="001A7C09"/>
    <w:rsid w:val="001D51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AB98"/>
  <w15:chartTrackingRefBased/>
  <w15:docId w15:val="{12D26E82-A069-4673-9DF0-D15CA916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51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2019-10-24T19:21:00Z</dcterms:created>
  <dcterms:modified xsi:type="dcterms:W3CDTF">2019-10-24T19:22:00Z</dcterms:modified>
</cp:coreProperties>
</file>