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EB744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7C969D3" w14:textId="1B1FC71D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Butill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(? Bootle).</w:t>
      </w:r>
    </w:p>
    <w:p w14:paraId="54ED6704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95FA77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6844B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7AFDFBA6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CABF74D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6C3B49AB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61956" w14:textId="77777777" w:rsidR="00304ECE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6C797" w14:textId="77777777" w:rsidR="00304ECE" w:rsidRPr="004E5835" w:rsidRDefault="00304ECE" w:rsidP="0030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48C36354" w14:textId="15A3D369" w:rsidR="00BA00AB" w:rsidRPr="00304E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04E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2B232" w14:textId="77777777" w:rsidR="00304ECE" w:rsidRDefault="00304ECE" w:rsidP="009139A6">
      <w:r>
        <w:separator/>
      </w:r>
    </w:p>
  </w:endnote>
  <w:endnote w:type="continuationSeparator" w:id="0">
    <w:p w14:paraId="00974127" w14:textId="77777777" w:rsidR="00304ECE" w:rsidRDefault="00304E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6EA71" w14:textId="77777777" w:rsidR="00304ECE" w:rsidRDefault="00304E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3CFB4" w14:textId="77777777" w:rsidR="00304ECE" w:rsidRPr="009139A6" w:rsidRDefault="00304ECE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A7CE" w14:textId="77777777" w:rsidR="00304ECE" w:rsidRDefault="00304E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66017" w14:textId="77777777" w:rsidR="00304ECE" w:rsidRDefault="00304ECE" w:rsidP="009139A6">
      <w:r>
        <w:separator/>
      </w:r>
    </w:p>
  </w:footnote>
  <w:footnote w:type="continuationSeparator" w:id="0">
    <w:p w14:paraId="6120C2ED" w14:textId="77777777" w:rsidR="00304ECE" w:rsidRDefault="00304E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67A44" w14:textId="77777777" w:rsidR="00304ECE" w:rsidRDefault="00304E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A22C8" w14:textId="77777777" w:rsidR="00304ECE" w:rsidRDefault="00304E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DDF70" w14:textId="77777777" w:rsidR="00304ECE" w:rsidRDefault="00304E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CE"/>
    <w:rsid w:val="000666E0"/>
    <w:rsid w:val="002510B7"/>
    <w:rsid w:val="00304EC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C9C99"/>
  <w15:chartTrackingRefBased/>
  <w15:docId w15:val="{3B3B3118-1A48-4344-B476-B89EC124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2021-03-23T10:15:00Z</dcterms:created>
  <dcterms:modified xsi:type="dcterms:W3CDTF">2021-03-23T10:35:00Z</dcterms:modified>
</cp:coreProperties>
</file>