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4535" w:rsidRDefault="00FF4535" w:rsidP="00FF453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COTYNTON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FF4535" w:rsidRDefault="00FF4535" w:rsidP="00FF453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F4535" w:rsidRDefault="00FF4535" w:rsidP="00FF453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F4535" w:rsidRDefault="00FF4535" w:rsidP="00FF453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Apr.1420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Upton upon Severn,</w:t>
      </w:r>
    </w:p>
    <w:p w:rsidR="00FF4535" w:rsidRDefault="00FF4535" w:rsidP="00FF453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Worcestershire, into the lands of the late Sir William Clopton(q.v.).</w:t>
      </w:r>
    </w:p>
    <w:p w:rsidR="00FF4535" w:rsidRDefault="00FF4535" w:rsidP="00FF453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21-245)</w:t>
      </w:r>
    </w:p>
    <w:p w:rsidR="00FF4535" w:rsidRDefault="00FF4535" w:rsidP="00FF453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F4535" w:rsidRDefault="00FF4535" w:rsidP="00FF453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FF4535" w:rsidRDefault="00FF4535" w:rsidP="00FF453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February 2016</w:t>
      </w:r>
      <w:bookmarkStart w:id="0" w:name="_GoBack"/>
      <w:bookmarkEnd w:id="0"/>
    </w:p>
    <w:sectPr w:rsidR="00DD5B8A" w:rsidRPr="00FF453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4535" w:rsidRDefault="00FF4535" w:rsidP="00564E3C">
      <w:pPr>
        <w:spacing w:after="0" w:line="240" w:lineRule="auto"/>
      </w:pPr>
      <w:r>
        <w:separator/>
      </w:r>
    </w:p>
  </w:endnote>
  <w:endnote w:type="continuationSeparator" w:id="0">
    <w:p w:rsidR="00FF4535" w:rsidRDefault="00FF4535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FF4535">
      <w:rPr>
        <w:rFonts w:ascii="Times New Roman" w:hAnsi="Times New Roman" w:cs="Times New Roman"/>
        <w:noProof/>
        <w:sz w:val="24"/>
        <w:szCs w:val="24"/>
      </w:rPr>
      <w:t>13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4535" w:rsidRDefault="00FF4535" w:rsidP="00564E3C">
      <w:pPr>
        <w:spacing w:after="0" w:line="240" w:lineRule="auto"/>
      </w:pPr>
      <w:r>
        <w:separator/>
      </w:r>
    </w:p>
  </w:footnote>
  <w:footnote w:type="continuationSeparator" w:id="0">
    <w:p w:rsidR="00FF4535" w:rsidRDefault="00FF4535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535"/>
    <w:rsid w:val="00372DC6"/>
    <w:rsid w:val="00564E3C"/>
    <w:rsid w:val="0064591D"/>
    <w:rsid w:val="00DD5B8A"/>
    <w:rsid w:val="00EB41B8"/>
    <w:rsid w:val="00F14DE1"/>
    <w:rsid w:val="00FF4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2256B5"/>
  <w15:chartTrackingRefBased/>
  <w15:docId w15:val="{52B6E8EA-AD11-4806-9B02-1E4CDA4B2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2016-02-13T22:44:00Z</dcterms:created>
  <dcterms:modified xsi:type="dcterms:W3CDTF">2016-02-13T22:44:00Z</dcterms:modified>
</cp:coreProperties>
</file>