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9DD7" w14:textId="77777777" w:rsidR="00D14528" w:rsidRDefault="00D14528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COTYNGHAM</w:t>
      </w:r>
      <w:r>
        <w:rPr>
          <w:rFonts w:cs="Times New Roman"/>
          <w:szCs w:val="24"/>
        </w:rPr>
        <w:t xml:space="preserve">         (fl.1400)</w:t>
      </w:r>
    </w:p>
    <w:p w14:paraId="4266E752" w14:textId="77777777" w:rsidR="00D14528" w:rsidRDefault="00D14528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Beverley collegiate chapter. Subdeacon.</w:t>
      </w:r>
    </w:p>
    <w:p w14:paraId="00C500B2" w14:textId="77777777" w:rsidR="00D14528" w:rsidRDefault="00D14528" w:rsidP="00D14528">
      <w:pPr>
        <w:pStyle w:val="NoSpacing"/>
        <w:rPr>
          <w:rFonts w:cs="Times New Roman"/>
          <w:szCs w:val="24"/>
        </w:rPr>
      </w:pPr>
    </w:p>
    <w:p w14:paraId="20B86038" w14:textId="77777777" w:rsidR="00D14528" w:rsidRDefault="00D14528" w:rsidP="00D14528">
      <w:pPr>
        <w:pStyle w:val="NoSpacing"/>
        <w:rPr>
          <w:rFonts w:cs="Times New Roman"/>
          <w:szCs w:val="24"/>
        </w:rPr>
      </w:pPr>
    </w:p>
    <w:p w14:paraId="5C4FF69F" w14:textId="77777777" w:rsidR="00D14528" w:rsidRDefault="00D14528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02B51289" w14:textId="77777777" w:rsidR="00D14528" w:rsidRDefault="00D14528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Beverley.</w:t>
      </w:r>
    </w:p>
    <w:p w14:paraId="7794C89D" w14:textId="77777777" w:rsidR="00D14528" w:rsidRDefault="00D14528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p.3)</w:t>
      </w:r>
    </w:p>
    <w:p w14:paraId="6DBA8905" w14:textId="77777777" w:rsidR="0042751E" w:rsidRDefault="0042751E" w:rsidP="0042751E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deacon in the parish church of Burton by Beverley.</w:t>
      </w:r>
    </w:p>
    <w:p w14:paraId="29EC6A66" w14:textId="282766F9" w:rsidR="0042751E" w:rsidRDefault="0042751E" w:rsidP="0042751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11</w:t>
      </w:r>
      <w:r w:rsidRPr="00A83454">
        <w:rPr>
          <w:rFonts w:cs="Times New Roman"/>
        </w:rPr>
        <w:t>)</w:t>
      </w:r>
    </w:p>
    <w:p w14:paraId="687E80D4" w14:textId="77777777" w:rsidR="0042751E" w:rsidRDefault="0042751E" w:rsidP="0042751E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 xml:space="preserve">He was ordained priest in the prebendal church of Sherburn in Elmet. </w:t>
      </w:r>
    </w:p>
    <w:p w14:paraId="5821461E" w14:textId="77777777" w:rsidR="0042751E" w:rsidRDefault="0042751E" w:rsidP="0042751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17)</w:t>
      </w:r>
    </w:p>
    <w:p w14:paraId="4D7A097C" w14:textId="77777777" w:rsidR="0042751E" w:rsidRDefault="0042751E" w:rsidP="0042751E">
      <w:pPr>
        <w:pStyle w:val="NoSpacing"/>
        <w:rPr>
          <w:rFonts w:cs="Times New Roman"/>
          <w:szCs w:val="24"/>
        </w:rPr>
      </w:pPr>
    </w:p>
    <w:p w14:paraId="21E12DBE" w14:textId="77777777" w:rsidR="00D14528" w:rsidRDefault="00D14528" w:rsidP="00D14528">
      <w:pPr>
        <w:pStyle w:val="NoSpacing"/>
        <w:rPr>
          <w:rFonts w:cs="Times New Roman"/>
          <w:szCs w:val="24"/>
        </w:rPr>
      </w:pPr>
    </w:p>
    <w:p w14:paraId="56A4A26C" w14:textId="77777777" w:rsidR="00D14528" w:rsidRDefault="00D14528" w:rsidP="00D14528">
      <w:pPr>
        <w:pStyle w:val="NoSpacing"/>
        <w:rPr>
          <w:rFonts w:cs="Times New Roman"/>
          <w:szCs w:val="24"/>
        </w:rPr>
      </w:pPr>
    </w:p>
    <w:p w14:paraId="04F7DF42" w14:textId="77777777" w:rsidR="00D14528" w:rsidRDefault="00D14528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2025</w:t>
      </w:r>
    </w:p>
    <w:p w14:paraId="636D7925" w14:textId="6C6E1204" w:rsidR="0042751E" w:rsidRDefault="0042751E" w:rsidP="00D145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October 2026</w:t>
      </w:r>
    </w:p>
    <w:p w14:paraId="39A919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CF60E" w14:textId="77777777" w:rsidR="004D296D" w:rsidRDefault="004D296D" w:rsidP="009139A6">
      <w:r>
        <w:separator/>
      </w:r>
    </w:p>
  </w:endnote>
  <w:endnote w:type="continuationSeparator" w:id="0">
    <w:p w14:paraId="4DCAE532" w14:textId="77777777" w:rsidR="004D296D" w:rsidRDefault="004D29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75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6C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0E0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B9159" w14:textId="77777777" w:rsidR="004D296D" w:rsidRDefault="004D296D" w:rsidP="009139A6">
      <w:r>
        <w:separator/>
      </w:r>
    </w:p>
  </w:footnote>
  <w:footnote w:type="continuationSeparator" w:id="0">
    <w:p w14:paraId="50437E19" w14:textId="77777777" w:rsidR="004D296D" w:rsidRDefault="004D29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EB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803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25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28"/>
    <w:rsid w:val="000666E0"/>
    <w:rsid w:val="002510B7"/>
    <w:rsid w:val="00270799"/>
    <w:rsid w:val="0042751E"/>
    <w:rsid w:val="00464D0F"/>
    <w:rsid w:val="004D296D"/>
    <w:rsid w:val="0053588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452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145F7"/>
  <w15:chartTrackingRefBased/>
  <w15:docId w15:val="{9C7B4647-50CF-47F6-8B28-2ED4C5DA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2025-01-01T20:02:00Z</dcterms:created>
  <dcterms:modified xsi:type="dcterms:W3CDTF">2026-10-11T10:14:00Z</dcterms:modified>
</cp:coreProperties>
</file>