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A7C01" w14:textId="77777777" w:rsidR="00CB3EFB" w:rsidRDefault="00CB3EFB" w:rsidP="00CB3EFB">
      <w:pPr>
        <w:rPr>
          <w:rFonts w:cs="Times New Roman"/>
        </w:rPr>
      </w:pPr>
      <w:r>
        <w:rPr>
          <w:rFonts w:cs="Times New Roman"/>
          <w:u w:val="single"/>
        </w:rPr>
        <w:t>Thomas COTYNGHAM</w:t>
      </w:r>
      <w:r>
        <w:rPr>
          <w:rFonts w:cs="Times New Roman"/>
        </w:rPr>
        <w:t xml:space="preserve">         (fl.1401)</w:t>
      </w:r>
    </w:p>
    <w:p w14:paraId="560417E4" w14:textId="77777777" w:rsidR="00CB3EFB" w:rsidRDefault="00CB3EFB" w:rsidP="00CB3EFB">
      <w:pPr>
        <w:rPr>
          <w:rFonts w:cs="Times New Roman"/>
        </w:rPr>
      </w:pPr>
      <w:r>
        <w:rPr>
          <w:rFonts w:cs="Times New Roman"/>
        </w:rPr>
        <w:t>of Beverley Collegiate Chapter.</w:t>
      </w:r>
    </w:p>
    <w:p w14:paraId="76156462" w14:textId="77777777" w:rsidR="00CB3EFB" w:rsidRDefault="00CB3EFB" w:rsidP="00CB3EFB">
      <w:pPr>
        <w:rPr>
          <w:rFonts w:cs="Times New Roman"/>
        </w:rPr>
      </w:pPr>
    </w:p>
    <w:p w14:paraId="2DB90CA6" w14:textId="77777777" w:rsidR="00CB3EFB" w:rsidRDefault="00CB3EFB" w:rsidP="00CB3EFB">
      <w:pPr>
        <w:rPr>
          <w:rFonts w:cs="Times New Roman"/>
        </w:rPr>
      </w:pPr>
    </w:p>
    <w:p w14:paraId="2F26F853" w14:textId="77777777" w:rsidR="00CB3EFB" w:rsidRDefault="00CB3EFB" w:rsidP="00CB3EFB">
      <w:pPr>
        <w:rPr>
          <w:rFonts w:cs="Times New Roman"/>
        </w:rPr>
      </w:pPr>
      <w:r>
        <w:rPr>
          <w:rFonts w:cs="Times New Roman"/>
        </w:rPr>
        <w:t>26 Feb.1401</w:t>
      </w:r>
      <w:r>
        <w:rPr>
          <w:rFonts w:cs="Times New Roman"/>
        </w:rPr>
        <w:tab/>
        <w:t>He was ordained deacon in the parish church of Burton by Beverley.</w:t>
      </w:r>
    </w:p>
    <w:p w14:paraId="05114E97" w14:textId="77777777" w:rsidR="00CB3EFB" w:rsidRDefault="00CB3EFB" w:rsidP="00CB3EFB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11</w:t>
      </w:r>
      <w:r w:rsidRPr="00A83454">
        <w:rPr>
          <w:rFonts w:cs="Times New Roman"/>
        </w:rPr>
        <w:t>)</w:t>
      </w:r>
    </w:p>
    <w:p w14:paraId="0400A072" w14:textId="77777777" w:rsidR="00CB3EFB" w:rsidRDefault="00CB3EFB" w:rsidP="00CB3EFB">
      <w:pPr>
        <w:rPr>
          <w:rFonts w:cs="Times New Roman"/>
        </w:rPr>
      </w:pPr>
    </w:p>
    <w:p w14:paraId="2717E1A0" w14:textId="77777777" w:rsidR="00CB3EFB" w:rsidRDefault="00CB3EFB" w:rsidP="00CB3EFB">
      <w:pPr>
        <w:rPr>
          <w:rFonts w:cs="Times New Roman"/>
        </w:rPr>
      </w:pPr>
    </w:p>
    <w:p w14:paraId="5A37710B" w14:textId="77777777" w:rsidR="00CB3EFB" w:rsidRDefault="00CB3EFB" w:rsidP="00CB3EFB">
      <w:pPr>
        <w:rPr>
          <w:rFonts w:cs="Times New Roman"/>
        </w:rPr>
      </w:pPr>
      <w:r>
        <w:rPr>
          <w:rFonts w:cs="Times New Roman"/>
        </w:rPr>
        <w:t>29 December 2025</w:t>
      </w:r>
    </w:p>
    <w:p w14:paraId="05DE6567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22FD2" w14:textId="77777777" w:rsidR="002C44C6" w:rsidRDefault="002C44C6" w:rsidP="00086E2C">
      <w:r>
        <w:separator/>
      </w:r>
    </w:p>
  </w:endnote>
  <w:endnote w:type="continuationSeparator" w:id="0">
    <w:p w14:paraId="1B179193" w14:textId="77777777" w:rsidR="002C44C6" w:rsidRDefault="002C44C6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132F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83C4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5107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0EAB2" w14:textId="77777777" w:rsidR="002C44C6" w:rsidRDefault="002C44C6" w:rsidP="00086E2C">
      <w:r>
        <w:separator/>
      </w:r>
    </w:p>
  </w:footnote>
  <w:footnote w:type="continuationSeparator" w:id="0">
    <w:p w14:paraId="6EF08D7F" w14:textId="77777777" w:rsidR="002C44C6" w:rsidRDefault="002C44C6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92BC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92B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58B9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EFB"/>
    <w:rsid w:val="00086E2C"/>
    <w:rsid w:val="000A2E7A"/>
    <w:rsid w:val="002244B7"/>
    <w:rsid w:val="002C44C6"/>
    <w:rsid w:val="00314D94"/>
    <w:rsid w:val="00617568"/>
    <w:rsid w:val="006E68FA"/>
    <w:rsid w:val="00CB3EFB"/>
    <w:rsid w:val="00E7533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7645E"/>
  <w15:chartTrackingRefBased/>
  <w15:docId w15:val="{08DFEB56-362C-4B32-962F-570624D97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3EFB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37</Words>
  <Characters>204</Characters>
  <Application>Microsoft Office Word</Application>
  <DocSecurity>0</DocSecurity>
  <Lines>10</Lines>
  <Paragraphs>6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2026-01-12T00:04:00Z</dcterms:created>
  <dcterms:modified xsi:type="dcterms:W3CDTF">2026-01-12T00:05:00Z</dcterms:modified>
</cp:coreProperties>
</file>