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24FF8" w14:textId="77777777" w:rsidR="00BB0579" w:rsidRPr="006E2EAE" w:rsidRDefault="00BB0579" w:rsidP="00BB0579">
      <w:pPr>
        <w:pStyle w:val="NoSpacing"/>
      </w:pPr>
      <w:r w:rsidRPr="006E2EAE">
        <w:rPr>
          <w:u w:val="single"/>
        </w:rPr>
        <w:t>Richard COTYNGHAM</w:t>
      </w:r>
      <w:r w:rsidRPr="006E2EAE">
        <w:t xml:space="preserve">     </w:t>
      </w:r>
      <w:proofErr w:type="gramStart"/>
      <w:r w:rsidRPr="006E2EAE">
        <w:t xml:space="preserve">   (</w:t>
      </w:r>
      <w:proofErr w:type="gramEnd"/>
      <w:r w:rsidRPr="006E2EAE">
        <w:t>fl.1417-8)</w:t>
      </w:r>
    </w:p>
    <w:p w14:paraId="3BD2C47F" w14:textId="77777777" w:rsidR="00BB0579" w:rsidRPr="006E2EAE" w:rsidRDefault="00BB0579" w:rsidP="00BB0579">
      <w:pPr>
        <w:pStyle w:val="NoSpacing"/>
      </w:pPr>
      <w:r w:rsidRPr="006E2EAE">
        <w:t xml:space="preserve">of York. </w:t>
      </w:r>
    </w:p>
    <w:p w14:paraId="1FC90917" w14:textId="77777777" w:rsidR="00BB0579" w:rsidRPr="006E2EAE" w:rsidRDefault="00BB0579" w:rsidP="00BB0579">
      <w:pPr>
        <w:pStyle w:val="NoSpacing"/>
      </w:pPr>
    </w:p>
    <w:p w14:paraId="7E6E7FBC" w14:textId="77777777" w:rsidR="00BB0579" w:rsidRPr="006E2EAE" w:rsidRDefault="00BB0579" w:rsidP="00BB0579">
      <w:pPr>
        <w:pStyle w:val="NoSpacing"/>
      </w:pPr>
    </w:p>
    <w:p w14:paraId="70273AF7" w14:textId="77777777" w:rsidR="00BB0579" w:rsidRPr="006E2EAE" w:rsidRDefault="00BB0579" w:rsidP="00BB0579">
      <w:pPr>
        <w:pStyle w:val="NoSpacing"/>
      </w:pPr>
      <w:r w:rsidRPr="006E2EAE">
        <w:t xml:space="preserve">         1417-8</w:t>
      </w:r>
      <w:r w:rsidRPr="006E2EAE">
        <w:tab/>
        <w:t>He and his wife were admitted into the Guild of Corpus Christi, York.</w:t>
      </w:r>
    </w:p>
    <w:p w14:paraId="2C0E16AF" w14:textId="77777777" w:rsidR="00BB0579" w:rsidRPr="006E2EAE" w:rsidRDefault="00BB0579" w:rsidP="00BB0579">
      <w:pPr>
        <w:pStyle w:val="NoSpacing"/>
      </w:pPr>
      <w:r w:rsidRPr="006E2EAE">
        <w:tab/>
      </w:r>
      <w:r w:rsidRPr="006E2EAE">
        <w:tab/>
        <w:t>(“Register of the Guild of Corpus Christi in the City of York” produced</w:t>
      </w:r>
    </w:p>
    <w:p w14:paraId="33890247" w14:textId="77777777" w:rsidR="00BB0579" w:rsidRPr="006E2EAE" w:rsidRDefault="00BB0579" w:rsidP="00BB0579">
      <w:pPr>
        <w:pStyle w:val="NoSpacing"/>
        <w:ind w:left="720" w:firstLine="720"/>
      </w:pPr>
      <w:r w:rsidRPr="006E2EAE">
        <w:t xml:space="preserve">for the Surtees Society by James Raine, </w:t>
      </w:r>
      <w:proofErr w:type="spellStart"/>
      <w:proofErr w:type="gramStart"/>
      <w:r w:rsidRPr="006E2EAE">
        <w:t>vol.LVII</w:t>
      </w:r>
      <w:proofErr w:type="spellEnd"/>
      <w:proofErr w:type="gramEnd"/>
      <w:r w:rsidRPr="006E2EAE">
        <w:t>, published 1872, p.19)</w:t>
      </w:r>
    </w:p>
    <w:p w14:paraId="2A293B4E" w14:textId="77777777" w:rsidR="00BB0579" w:rsidRPr="006E2EAE" w:rsidRDefault="00BB0579" w:rsidP="00BB0579">
      <w:pPr>
        <w:pStyle w:val="NoSpacing"/>
      </w:pPr>
    </w:p>
    <w:p w14:paraId="0AD4ED31" w14:textId="77777777" w:rsidR="00BB0579" w:rsidRPr="006E2EAE" w:rsidRDefault="00BB0579" w:rsidP="00BB0579">
      <w:pPr>
        <w:pStyle w:val="NoSpacing"/>
      </w:pPr>
    </w:p>
    <w:p w14:paraId="259C19B7" w14:textId="77777777" w:rsidR="00BB0579" w:rsidRPr="006E2EAE" w:rsidRDefault="00BB0579" w:rsidP="00BB0579">
      <w:pPr>
        <w:pStyle w:val="NoSpacing"/>
      </w:pPr>
      <w:r w:rsidRPr="006E2EAE">
        <w:t>8 March 2021</w:t>
      </w:r>
    </w:p>
    <w:p w14:paraId="48A151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A01B5B" w14:textId="77777777" w:rsidR="00BB0579" w:rsidRDefault="00BB0579" w:rsidP="009139A6">
      <w:r>
        <w:separator/>
      </w:r>
    </w:p>
  </w:endnote>
  <w:endnote w:type="continuationSeparator" w:id="0">
    <w:p w14:paraId="1E07D81F" w14:textId="77777777" w:rsidR="00BB0579" w:rsidRDefault="00BB05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42E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86E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60A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D56FFC" w14:textId="77777777" w:rsidR="00BB0579" w:rsidRDefault="00BB0579" w:rsidP="009139A6">
      <w:r>
        <w:separator/>
      </w:r>
    </w:p>
  </w:footnote>
  <w:footnote w:type="continuationSeparator" w:id="0">
    <w:p w14:paraId="3CFDF289" w14:textId="77777777" w:rsidR="00BB0579" w:rsidRDefault="00BB05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4B2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2FA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240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7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B0579"/>
    <w:rsid w:val="00C71834"/>
    <w:rsid w:val="00CB4ED9"/>
    <w:rsid w:val="00D323F3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F515D"/>
  <w15:chartTrackingRefBased/>
  <w15:docId w15:val="{8C443DD1-AA9F-4FB3-A6B8-58CAD058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2024-11-01T20:54:00Z</dcterms:created>
  <dcterms:modified xsi:type="dcterms:W3CDTF">2024-11-01T20:55:00Z</dcterms:modified>
</cp:coreProperties>
</file>