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8ACE048" w14:textId="77777777" w:rsidR="00E43ED7" w:rsidRDefault="00E43ED7" w:rsidP="00E43ED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Thomas COTYNG</w:t>
      </w:r>
      <w:r>
        <w:rPr>
          <w:rFonts w:ascii="Times New Roman" w:hAnsi="Times New Roman" w:cs="Times New Roman"/>
        </w:rPr>
        <w:t xml:space="preserve">   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fl.1484)</w:t>
      </w:r>
    </w:p>
    <w:p w14:paraId="5B25032B" w14:textId="77777777" w:rsidR="00E43ED7" w:rsidRDefault="00E43ED7" w:rsidP="00E43ED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of </w:t>
      </w:r>
      <w:proofErr w:type="spellStart"/>
      <w:r>
        <w:rPr>
          <w:rFonts w:ascii="Times New Roman" w:hAnsi="Times New Roman" w:cs="Times New Roman"/>
        </w:rPr>
        <w:t>Bapchild</w:t>
      </w:r>
      <w:proofErr w:type="spellEnd"/>
      <w:r>
        <w:rPr>
          <w:rFonts w:ascii="Times New Roman" w:hAnsi="Times New Roman" w:cs="Times New Roman"/>
        </w:rPr>
        <w:t>, Kent. Yeoman.</w:t>
      </w:r>
    </w:p>
    <w:p w14:paraId="35F780BB" w14:textId="77777777" w:rsidR="00E43ED7" w:rsidRDefault="00E43ED7" w:rsidP="00E43ED7">
      <w:pPr>
        <w:rPr>
          <w:rFonts w:ascii="Times New Roman" w:hAnsi="Times New Roman" w:cs="Times New Roman"/>
        </w:rPr>
      </w:pPr>
    </w:p>
    <w:p w14:paraId="7312664A" w14:textId="77777777" w:rsidR="00E43ED7" w:rsidRDefault="00E43ED7" w:rsidP="00E43ED7">
      <w:pPr>
        <w:rPr>
          <w:rFonts w:ascii="Times New Roman" w:hAnsi="Times New Roman" w:cs="Times New Roman"/>
        </w:rPr>
      </w:pPr>
    </w:p>
    <w:p w14:paraId="23EB155A" w14:textId="77777777" w:rsidR="00E43ED7" w:rsidRDefault="00E43ED7" w:rsidP="00E43ED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 xml:space="preserve">Thomas </w:t>
      </w:r>
      <w:proofErr w:type="spellStart"/>
      <w:r>
        <w:rPr>
          <w:rFonts w:ascii="Times New Roman" w:hAnsi="Times New Roman" w:cs="Times New Roman"/>
        </w:rPr>
        <w:t>Symnet</w:t>
      </w:r>
      <w:proofErr w:type="spellEnd"/>
      <w:r>
        <w:rPr>
          <w:rFonts w:ascii="Times New Roman" w:hAnsi="Times New Roman" w:cs="Times New Roman"/>
        </w:rPr>
        <w:t xml:space="preserve"> of Sittingbourne(q.v.) brought a plaint of debt against him.</w:t>
      </w:r>
    </w:p>
    <w:p w14:paraId="0C9EE9E7" w14:textId="77777777" w:rsidR="00E43ED7" w:rsidRDefault="00E43ED7" w:rsidP="00E43ED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</w:t>
      </w:r>
      <w:hyperlink r:id="rId6" w:history="1">
        <w:r w:rsidRPr="00926893">
          <w:rPr>
            <w:rStyle w:val="Hyperlink"/>
            <w:rFonts w:ascii="Times New Roman" w:hAnsi="Times New Roman" w:cs="Times New Roman"/>
          </w:rPr>
          <w:t>http://aalt.law.uh.edu/Indices/CP40Indices/CP40no888Pl.htm</w:t>
        </w:r>
      </w:hyperlink>
      <w:r>
        <w:rPr>
          <w:rFonts w:ascii="Times New Roman" w:hAnsi="Times New Roman" w:cs="Times New Roman"/>
        </w:rPr>
        <w:t>)</w:t>
      </w:r>
    </w:p>
    <w:p w14:paraId="477FEBFB" w14:textId="77777777" w:rsidR="00E43ED7" w:rsidRDefault="00E43ED7" w:rsidP="00E43ED7">
      <w:pPr>
        <w:rPr>
          <w:rFonts w:ascii="Times New Roman" w:hAnsi="Times New Roman" w:cs="Times New Roman"/>
        </w:rPr>
      </w:pPr>
    </w:p>
    <w:p w14:paraId="118CC458" w14:textId="77777777" w:rsidR="00E43ED7" w:rsidRDefault="00E43ED7" w:rsidP="00E43ED7">
      <w:pPr>
        <w:rPr>
          <w:rFonts w:ascii="Times New Roman" w:hAnsi="Times New Roman" w:cs="Times New Roman"/>
        </w:rPr>
      </w:pPr>
    </w:p>
    <w:p w14:paraId="6055145F" w14:textId="77777777" w:rsidR="00E43ED7" w:rsidRDefault="00E43ED7" w:rsidP="00E43ED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5 February 2019</w:t>
      </w:r>
    </w:p>
    <w:p w14:paraId="0BCE7F81" w14:textId="77777777" w:rsidR="006B2F86" w:rsidRPr="00E71FC3" w:rsidRDefault="00E43ED7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560C56C" w14:textId="77777777" w:rsidR="00E43ED7" w:rsidRDefault="00E43ED7" w:rsidP="00E71FC3">
      <w:r>
        <w:separator/>
      </w:r>
    </w:p>
  </w:endnote>
  <w:endnote w:type="continuationSeparator" w:id="0">
    <w:p w14:paraId="3C405B57" w14:textId="77777777" w:rsidR="00E43ED7" w:rsidRDefault="00E43ED7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E6179F3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BFE1F81" w14:textId="77777777" w:rsidR="00E43ED7" w:rsidRDefault="00E43ED7" w:rsidP="00E71FC3">
      <w:r>
        <w:separator/>
      </w:r>
    </w:p>
  </w:footnote>
  <w:footnote w:type="continuationSeparator" w:id="0">
    <w:p w14:paraId="5FD77475" w14:textId="77777777" w:rsidR="00E43ED7" w:rsidRDefault="00E43ED7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3ED7"/>
    <w:rsid w:val="001A7C09"/>
    <w:rsid w:val="00577BD5"/>
    <w:rsid w:val="00656CBA"/>
    <w:rsid w:val="006A1F77"/>
    <w:rsid w:val="00733BE7"/>
    <w:rsid w:val="00AB52E8"/>
    <w:rsid w:val="00B16D3F"/>
    <w:rsid w:val="00BB41AC"/>
    <w:rsid w:val="00E43ED7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41ED3E0"/>
  <w15:chartTrackingRefBased/>
  <w15:docId w15:val="{B0B6AAFB-79E2-4260-9AEC-BBF2BEDE9D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E43ED7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nhideWhenUsed/>
    <w:rsid w:val="00E43ED7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8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44</Words>
  <Characters>253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2019-02-11T19:29:00Z</dcterms:created>
  <dcterms:modified xsi:type="dcterms:W3CDTF">2019-02-11T19:30:00Z</dcterms:modified>
</cp:coreProperties>
</file>