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64AB2" w14:textId="77777777" w:rsidR="00607256" w:rsidRDefault="0060725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COTYMORE</w:t>
      </w:r>
      <w:r>
        <w:rPr>
          <w:rFonts w:cs="Times New Roman"/>
          <w:szCs w:val="24"/>
        </w:rPr>
        <w:t xml:space="preserve">       (fl.1458)</w:t>
      </w:r>
    </w:p>
    <w:p w14:paraId="14BC4524" w14:textId="77777777" w:rsidR="00607256" w:rsidRDefault="0060725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Gentleman.</w:t>
      </w:r>
    </w:p>
    <w:p w14:paraId="15B52B94" w14:textId="77777777" w:rsidR="00607256" w:rsidRDefault="00607256" w:rsidP="00607256">
      <w:pPr>
        <w:pStyle w:val="NoSpacing"/>
        <w:rPr>
          <w:rFonts w:cs="Times New Roman"/>
          <w:szCs w:val="24"/>
        </w:rPr>
      </w:pPr>
    </w:p>
    <w:p w14:paraId="62559AC4" w14:textId="77777777" w:rsidR="00607256" w:rsidRDefault="00607256" w:rsidP="00607256">
      <w:pPr>
        <w:pStyle w:val="NoSpacing"/>
        <w:rPr>
          <w:rFonts w:cs="Times New Roman"/>
          <w:szCs w:val="24"/>
        </w:rPr>
      </w:pPr>
    </w:p>
    <w:p w14:paraId="091F2E6B" w14:textId="77777777" w:rsidR="00607256" w:rsidRDefault="0060725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Feb.1458</w:t>
      </w:r>
      <w:r>
        <w:rPr>
          <w:rFonts w:cs="Times New Roman"/>
          <w:szCs w:val="24"/>
        </w:rPr>
        <w:tab/>
        <w:t>William Horewode of London, chapemaker(q.v.), gifted his goods and chattels</w:t>
      </w:r>
    </w:p>
    <w:p w14:paraId="0C4470DA" w14:textId="77777777" w:rsidR="00607256" w:rsidRDefault="0060725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him, Thomas Belyngey, tailor(q.v.), Thomas Clasby, tailor(q.v.), John Dey,</w:t>
      </w:r>
    </w:p>
    <w:p w14:paraId="38AA1497" w14:textId="77777777" w:rsidR="00607256" w:rsidRDefault="0060725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cutler(q.v.) and William Reynold, pinner(q.v.), all of London.</w:t>
      </w:r>
    </w:p>
    <w:p w14:paraId="6FE4C3F0" w14:textId="77777777" w:rsidR="00607256" w:rsidRPr="00E903AC" w:rsidRDefault="00607256" w:rsidP="00607256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363DBB49" w14:textId="77777777" w:rsidR="00607256" w:rsidRDefault="00607256" w:rsidP="00607256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p.</w:t>
      </w:r>
      <w:r>
        <w:rPr>
          <w:rFonts w:cs="Times New Roman"/>
          <w:szCs w:val="24"/>
        </w:rPr>
        <w:t>149)</w:t>
      </w:r>
    </w:p>
    <w:p w14:paraId="2A19CFC9" w14:textId="77777777" w:rsidR="00BF0016" w:rsidRDefault="00BF0016" w:rsidP="00BF00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1473</w:t>
      </w:r>
      <w:r>
        <w:rPr>
          <w:rFonts w:cs="Times New Roman"/>
          <w:szCs w:val="24"/>
          <w:lang w:val="en-GB"/>
        </w:rPr>
        <w:tab/>
        <w:t xml:space="preserve">He and William Boylet of London, tailor(q.v.), made a plaint of debt against </w:t>
      </w:r>
    </w:p>
    <w:p w14:paraId="3B45269D" w14:textId="77777777" w:rsidR="00BF0016" w:rsidRDefault="00BF0016" w:rsidP="00BF00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Richard Roger of East Hereford, brasier(q.v.).</w:t>
      </w:r>
    </w:p>
    <w:p w14:paraId="6FA50E13" w14:textId="11F7BD7B" w:rsidR="00BF0016" w:rsidRPr="00BF0016" w:rsidRDefault="00BF0016" w:rsidP="00BF001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9D63F7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946A4FA" w14:textId="77777777" w:rsidR="00607256" w:rsidRDefault="00607256" w:rsidP="00607256">
      <w:pPr>
        <w:pStyle w:val="NoSpacing"/>
        <w:rPr>
          <w:rFonts w:cs="Times New Roman"/>
          <w:szCs w:val="24"/>
        </w:rPr>
      </w:pPr>
    </w:p>
    <w:p w14:paraId="2633F346" w14:textId="77777777" w:rsidR="00607256" w:rsidRDefault="00607256" w:rsidP="00607256">
      <w:pPr>
        <w:pStyle w:val="NoSpacing"/>
        <w:rPr>
          <w:rFonts w:cs="Times New Roman"/>
          <w:szCs w:val="24"/>
        </w:rPr>
      </w:pPr>
    </w:p>
    <w:p w14:paraId="32088000" w14:textId="77777777" w:rsidR="00607256" w:rsidRDefault="0060725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1AD685EC" w14:textId="59D07E7D" w:rsidR="00BF0016" w:rsidRDefault="00BF0016" w:rsidP="00607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2024</w:t>
      </w:r>
    </w:p>
    <w:p w14:paraId="6AC979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ECAA1" w14:textId="77777777" w:rsidR="00607256" w:rsidRDefault="00607256" w:rsidP="009139A6">
      <w:r>
        <w:separator/>
      </w:r>
    </w:p>
  </w:endnote>
  <w:endnote w:type="continuationSeparator" w:id="0">
    <w:p w14:paraId="0288020F" w14:textId="77777777" w:rsidR="00607256" w:rsidRDefault="006072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F9A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9A7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23B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D1BF0" w14:textId="77777777" w:rsidR="00607256" w:rsidRDefault="00607256" w:rsidP="009139A6">
      <w:r>
        <w:separator/>
      </w:r>
    </w:p>
  </w:footnote>
  <w:footnote w:type="continuationSeparator" w:id="0">
    <w:p w14:paraId="4A56DB0A" w14:textId="77777777" w:rsidR="00607256" w:rsidRDefault="006072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ED4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C19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9B1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56"/>
    <w:rsid w:val="000666E0"/>
    <w:rsid w:val="002510B7"/>
    <w:rsid w:val="005C130B"/>
    <w:rsid w:val="00607256"/>
    <w:rsid w:val="00826F5C"/>
    <w:rsid w:val="009139A6"/>
    <w:rsid w:val="009448BB"/>
    <w:rsid w:val="00947624"/>
    <w:rsid w:val="00A3176C"/>
    <w:rsid w:val="00AE65F8"/>
    <w:rsid w:val="00BA00AB"/>
    <w:rsid w:val="00BF0016"/>
    <w:rsid w:val="00CB4ED9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FB0E"/>
  <w15:chartTrackingRefBased/>
  <w15:docId w15:val="{E9C23C2C-4013-4704-BABF-A7C6CF7A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F00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2022-10-24T13:59:00Z</dcterms:created>
  <dcterms:modified xsi:type="dcterms:W3CDTF">2024-10-13T10:59:00Z</dcterms:modified>
</cp:coreProperties>
</file>