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275715" w14:textId="77777777" w:rsidR="00D379A8" w:rsidRDefault="00D379A8" w:rsidP="00D379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Isabel COTYLL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E446199" w14:textId="77777777" w:rsidR="00D379A8" w:rsidRDefault="00D379A8" w:rsidP="00D379A8">
      <w:pPr>
        <w:rPr>
          <w:rFonts w:ascii="Times New Roman" w:hAnsi="Times New Roman" w:cs="Times New Roman"/>
        </w:rPr>
      </w:pPr>
    </w:p>
    <w:p w14:paraId="1061016D" w14:textId="77777777" w:rsidR="00D379A8" w:rsidRDefault="00D379A8" w:rsidP="00D379A8">
      <w:pPr>
        <w:rPr>
          <w:rFonts w:ascii="Times New Roman" w:hAnsi="Times New Roman" w:cs="Times New Roman"/>
        </w:rPr>
      </w:pPr>
    </w:p>
    <w:p w14:paraId="74807A14" w14:textId="77777777" w:rsidR="00D379A8" w:rsidRDefault="00D379A8" w:rsidP="00D379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John(q.v.)</w:t>
      </w:r>
    </w:p>
    <w:p w14:paraId="7FD8360A" w14:textId="77777777" w:rsidR="00D379A8" w:rsidRDefault="00D379A8" w:rsidP="00D379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14:paraId="249E29AD" w14:textId="77777777" w:rsidR="00D379A8" w:rsidRDefault="00D379A8" w:rsidP="00D379A8">
      <w:pPr>
        <w:rPr>
          <w:rFonts w:ascii="Times New Roman" w:hAnsi="Times New Roman" w:cs="Times New Roman"/>
        </w:rPr>
      </w:pPr>
    </w:p>
    <w:p w14:paraId="62B1980E" w14:textId="77777777" w:rsidR="00D379A8" w:rsidRDefault="00D379A8" w:rsidP="00D379A8">
      <w:pPr>
        <w:rPr>
          <w:rFonts w:ascii="Times New Roman" w:hAnsi="Times New Roman" w:cs="Times New Roman"/>
        </w:rPr>
      </w:pPr>
    </w:p>
    <w:p w14:paraId="5223327E" w14:textId="77777777" w:rsidR="00D379A8" w:rsidRDefault="00D379A8" w:rsidP="00D379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Reynold(q.v.) brought a plaint of common recovery against him,</w:t>
      </w:r>
    </w:p>
    <w:p w14:paraId="2B54EAB6" w14:textId="77777777" w:rsidR="00D379A8" w:rsidRDefault="00D379A8" w:rsidP="00D379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Payn</w:t>
      </w:r>
      <w:proofErr w:type="spellEnd"/>
      <w:r>
        <w:rPr>
          <w:rFonts w:ascii="Times New Roman" w:hAnsi="Times New Roman" w:cs="Times New Roman"/>
        </w:rPr>
        <w:t xml:space="preserve">(q.v.) and John Saward(q.v.).   (ibid.) </w:t>
      </w:r>
    </w:p>
    <w:p w14:paraId="73BD00E9" w14:textId="77777777" w:rsidR="00D379A8" w:rsidRDefault="00D379A8" w:rsidP="00D379A8">
      <w:pPr>
        <w:rPr>
          <w:rFonts w:ascii="Times New Roman" w:hAnsi="Times New Roman" w:cs="Times New Roman"/>
        </w:rPr>
      </w:pPr>
    </w:p>
    <w:p w14:paraId="34D8DEB6" w14:textId="77777777" w:rsidR="00D379A8" w:rsidRDefault="00D379A8" w:rsidP="00D379A8">
      <w:pPr>
        <w:rPr>
          <w:rFonts w:ascii="Times New Roman" w:hAnsi="Times New Roman" w:cs="Times New Roman"/>
        </w:rPr>
      </w:pPr>
    </w:p>
    <w:p w14:paraId="7EE4AD87" w14:textId="77777777" w:rsidR="00D379A8" w:rsidRDefault="00D379A8" w:rsidP="00D379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November 2018</w:t>
      </w:r>
    </w:p>
    <w:p w14:paraId="7CB191A2" w14:textId="77777777" w:rsidR="006B2F86" w:rsidRPr="00E71FC3" w:rsidRDefault="00D379A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2756F6" w14:textId="77777777" w:rsidR="00D379A8" w:rsidRDefault="00D379A8" w:rsidP="00E71FC3">
      <w:r>
        <w:separator/>
      </w:r>
    </w:p>
  </w:endnote>
  <w:endnote w:type="continuationSeparator" w:id="0">
    <w:p w14:paraId="19F1637C" w14:textId="77777777" w:rsidR="00D379A8" w:rsidRDefault="00D379A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0FC2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CE5F8" w14:textId="77777777" w:rsidR="00D379A8" w:rsidRDefault="00D379A8" w:rsidP="00E71FC3">
      <w:r>
        <w:separator/>
      </w:r>
    </w:p>
  </w:footnote>
  <w:footnote w:type="continuationSeparator" w:id="0">
    <w:p w14:paraId="250D9E4B" w14:textId="77777777" w:rsidR="00D379A8" w:rsidRDefault="00D379A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9A8"/>
    <w:rsid w:val="001A7C09"/>
    <w:rsid w:val="00577BD5"/>
    <w:rsid w:val="00656CBA"/>
    <w:rsid w:val="006A1F77"/>
    <w:rsid w:val="00733BE7"/>
    <w:rsid w:val="00AB52E8"/>
    <w:rsid w:val="00B16D3F"/>
    <w:rsid w:val="00BB41AC"/>
    <w:rsid w:val="00D379A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9D484"/>
  <w15:chartTrackingRefBased/>
  <w15:docId w15:val="{547BCA0F-C0E8-49F9-B8D5-18E6B99EA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79A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2018-11-29T20:34:00Z</dcterms:created>
  <dcterms:modified xsi:type="dcterms:W3CDTF">2018-11-29T20:35:00Z</dcterms:modified>
</cp:coreProperties>
</file>