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DDE28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COTYER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fl.1504)</w:t>
      </w:r>
    </w:p>
    <w:p w14:paraId="2C406C77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Dartford, Kent.</w:t>
      </w:r>
    </w:p>
    <w:p w14:paraId="3E8DD318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</w:p>
    <w:p w14:paraId="61E80C98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</w:p>
    <w:p w14:paraId="1E380AFF" w14:textId="77777777" w:rsidR="00E70244" w:rsidRDefault="00E70244" w:rsidP="00E7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1504</w:t>
      </w:r>
      <w:r>
        <w:rPr>
          <w:rFonts w:cs="Times New Roman"/>
          <w:szCs w:val="24"/>
        </w:rPr>
        <w:tab/>
        <w:t>He made his Will.</w:t>
      </w:r>
    </w:p>
    <w:p w14:paraId="670AA210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1DF84051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</w:p>
    <w:p w14:paraId="57C82A9B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</w:p>
    <w:p w14:paraId="35176B94" w14:textId="77777777" w:rsidR="00E70244" w:rsidRDefault="00E70244" w:rsidP="00E7024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September 2022</w:t>
      </w:r>
    </w:p>
    <w:p w14:paraId="72CC9C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A978" w14:textId="77777777" w:rsidR="00E70244" w:rsidRDefault="00E70244" w:rsidP="009139A6">
      <w:r>
        <w:separator/>
      </w:r>
    </w:p>
  </w:endnote>
  <w:endnote w:type="continuationSeparator" w:id="0">
    <w:p w14:paraId="3E3E7FFA" w14:textId="77777777" w:rsidR="00E70244" w:rsidRDefault="00E702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866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D7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6D6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DCF92" w14:textId="77777777" w:rsidR="00E70244" w:rsidRDefault="00E70244" w:rsidP="009139A6">
      <w:r>
        <w:separator/>
      </w:r>
    </w:p>
  </w:footnote>
  <w:footnote w:type="continuationSeparator" w:id="0">
    <w:p w14:paraId="27A1CAC3" w14:textId="77777777" w:rsidR="00E70244" w:rsidRDefault="00E702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4F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CF0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AC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4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7024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4569B"/>
  <w15:chartTrackingRefBased/>
  <w15:docId w15:val="{88004162-3FF2-47D8-9510-C9D951FD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02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2023-01-14T20:53:00Z</dcterms:created>
  <dcterms:modified xsi:type="dcterms:W3CDTF">2023-01-14T20:54:00Z</dcterms:modified>
</cp:coreProperties>
</file>