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EE915" w14:textId="77777777" w:rsidR="00B6238B" w:rsidRDefault="00B6238B" w:rsidP="00B623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COTY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0B609CAE" w14:textId="77777777" w:rsidR="00B6238B" w:rsidRDefault="00B6238B" w:rsidP="00B623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Southampton. Baker.</w:t>
      </w:r>
    </w:p>
    <w:p w14:paraId="14676EB8" w14:textId="77777777" w:rsidR="00B6238B" w:rsidRDefault="00B6238B" w:rsidP="00B6238B">
      <w:pPr>
        <w:pStyle w:val="NoSpacing"/>
        <w:rPr>
          <w:rFonts w:cs="Times New Roman"/>
          <w:szCs w:val="24"/>
        </w:rPr>
      </w:pPr>
    </w:p>
    <w:p w14:paraId="5F0F4276" w14:textId="77777777" w:rsidR="00B6238B" w:rsidRDefault="00B6238B" w:rsidP="00B6238B">
      <w:pPr>
        <w:pStyle w:val="NoSpacing"/>
        <w:rPr>
          <w:rFonts w:cs="Times New Roman"/>
          <w:szCs w:val="24"/>
        </w:rPr>
      </w:pPr>
    </w:p>
    <w:p w14:paraId="67759CDB" w14:textId="77777777" w:rsidR="00B6238B" w:rsidRDefault="00B6238B" w:rsidP="00B623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>Henry Mabson(q.v.) brought a plaint of debt against him and four others.</w:t>
      </w:r>
    </w:p>
    <w:p w14:paraId="260F5E4B" w14:textId="77777777" w:rsidR="00B6238B" w:rsidRDefault="00B6238B" w:rsidP="00B623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A6699">
          <w:rPr>
            <w:rStyle w:val="Hyperlink"/>
            <w:rFonts w:cs="Times New Roman"/>
            <w:szCs w:val="24"/>
          </w:rPr>
          <w:t>https://waalt.uh.edu/index.php/CP40no943Index</w:t>
        </w:r>
      </w:hyperlink>
      <w:r>
        <w:rPr>
          <w:rFonts w:cs="Times New Roman"/>
          <w:szCs w:val="24"/>
        </w:rPr>
        <w:t xml:space="preserve"> )</w:t>
      </w:r>
    </w:p>
    <w:p w14:paraId="36A129D4" w14:textId="77777777" w:rsidR="00B6238B" w:rsidRDefault="00B6238B" w:rsidP="00B6238B">
      <w:pPr>
        <w:pStyle w:val="NoSpacing"/>
        <w:rPr>
          <w:rFonts w:cs="Times New Roman"/>
          <w:szCs w:val="24"/>
        </w:rPr>
      </w:pPr>
    </w:p>
    <w:p w14:paraId="5FCE87E6" w14:textId="77777777" w:rsidR="00B6238B" w:rsidRDefault="00B6238B" w:rsidP="00B6238B">
      <w:pPr>
        <w:pStyle w:val="NoSpacing"/>
        <w:rPr>
          <w:rFonts w:cs="Times New Roman"/>
          <w:szCs w:val="24"/>
        </w:rPr>
      </w:pPr>
    </w:p>
    <w:p w14:paraId="11407340" w14:textId="77777777" w:rsidR="00B6238B" w:rsidRDefault="00B6238B" w:rsidP="00B623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January 2025</w:t>
      </w:r>
    </w:p>
    <w:p w14:paraId="79CE54C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DD964" w14:textId="77777777" w:rsidR="00B6238B" w:rsidRDefault="00B6238B" w:rsidP="009139A6">
      <w:r>
        <w:separator/>
      </w:r>
    </w:p>
  </w:endnote>
  <w:endnote w:type="continuationSeparator" w:id="0">
    <w:p w14:paraId="047E57F3" w14:textId="77777777" w:rsidR="00B6238B" w:rsidRDefault="00B623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CD0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E7E4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C50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EC467" w14:textId="77777777" w:rsidR="00B6238B" w:rsidRDefault="00B6238B" w:rsidP="009139A6">
      <w:r>
        <w:separator/>
      </w:r>
    </w:p>
  </w:footnote>
  <w:footnote w:type="continuationSeparator" w:id="0">
    <w:p w14:paraId="59F9B5ED" w14:textId="77777777" w:rsidR="00B6238B" w:rsidRDefault="00B623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13B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1E8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07E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38B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6238B"/>
    <w:rsid w:val="00BA00AB"/>
    <w:rsid w:val="00C71834"/>
    <w:rsid w:val="00CB4ED9"/>
    <w:rsid w:val="00DB516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F1371"/>
  <w15:chartTrackingRefBased/>
  <w15:docId w15:val="{A0D939C3-43BF-499C-9B4E-44265F86A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623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2025-01-22T21:54:00Z</dcterms:created>
  <dcterms:modified xsi:type="dcterms:W3CDTF">2025-01-22T21:55:00Z</dcterms:modified>
</cp:coreProperties>
</file>