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BF4C4" w14:textId="77777777" w:rsidR="00AB5D4B" w:rsidRDefault="00AB5D4B" w:rsidP="00AB5D4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COTTYS</w:t>
      </w:r>
      <w:r>
        <w:rPr>
          <w:rFonts w:cs="Times New Roman"/>
          <w:szCs w:val="24"/>
        </w:rPr>
        <w:t xml:space="preserve">       (fl.1483)</w:t>
      </w:r>
    </w:p>
    <w:p w14:paraId="71C9E4D5" w14:textId="77777777" w:rsidR="00AB5D4B" w:rsidRDefault="00AB5D4B" w:rsidP="00AB5D4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Worthing, Norfolk. Husbandman.</w:t>
      </w:r>
    </w:p>
    <w:p w14:paraId="695CB337" w14:textId="77777777" w:rsidR="00AB5D4B" w:rsidRDefault="00AB5D4B" w:rsidP="00AB5D4B">
      <w:pPr>
        <w:pStyle w:val="NoSpacing"/>
        <w:jc w:val="both"/>
        <w:rPr>
          <w:rFonts w:cs="Times New Roman"/>
          <w:szCs w:val="24"/>
        </w:rPr>
      </w:pPr>
    </w:p>
    <w:p w14:paraId="24543E4B" w14:textId="77777777" w:rsidR="00AB5D4B" w:rsidRDefault="00AB5D4B" w:rsidP="00AB5D4B">
      <w:pPr>
        <w:pStyle w:val="NoSpacing"/>
        <w:jc w:val="both"/>
        <w:rPr>
          <w:rFonts w:cs="Times New Roman"/>
          <w:szCs w:val="24"/>
        </w:rPr>
      </w:pPr>
    </w:p>
    <w:p w14:paraId="4EE679A5" w14:textId="77777777" w:rsidR="00AB5D4B" w:rsidRDefault="00AB5D4B" w:rsidP="00AB5D4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Henry Smyth(q.v.) brought a plaint of debt against him and two others.</w:t>
      </w:r>
    </w:p>
    <w:p w14:paraId="7AD583D5" w14:textId="77777777" w:rsidR="00AB5D4B" w:rsidRDefault="00AB5D4B" w:rsidP="00AB5D4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6C2F7ADC" w14:textId="77777777" w:rsidR="00AB5D4B" w:rsidRDefault="00AB5D4B" w:rsidP="00AB5D4B">
      <w:pPr>
        <w:pStyle w:val="NoSpacing"/>
        <w:jc w:val="both"/>
        <w:rPr>
          <w:rFonts w:cs="Times New Roman"/>
          <w:szCs w:val="24"/>
        </w:rPr>
      </w:pPr>
    </w:p>
    <w:p w14:paraId="74894D1E" w14:textId="77777777" w:rsidR="00AB5D4B" w:rsidRDefault="00AB5D4B" w:rsidP="00AB5D4B">
      <w:pPr>
        <w:pStyle w:val="NoSpacing"/>
        <w:jc w:val="both"/>
        <w:rPr>
          <w:rFonts w:cs="Times New Roman"/>
          <w:szCs w:val="24"/>
        </w:rPr>
      </w:pPr>
    </w:p>
    <w:p w14:paraId="52607A33" w14:textId="77777777" w:rsidR="00AB5D4B" w:rsidRDefault="00AB5D4B" w:rsidP="00AB5D4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17 April 2025</w:t>
      </w:r>
    </w:p>
    <w:p w14:paraId="467528B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1142C" w14:textId="77777777" w:rsidR="00AB5D4B" w:rsidRDefault="00AB5D4B" w:rsidP="009139A6">
      <w:r>
        <w:separator/>
      </w:r>
    </w:p>
  </w:endnote>
  <w:endnote w:type="continuationSeparator" w:id="0">
    <w:p w14:paraId="4E0CEEF0" w14:textId="77777777" w:rsidR="00AB5D4B" w:rsidRDefault="00AB5D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085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27BD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F08D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58A6B" w14:textId="77777777" w:rsidR="00AB5D4B" w:rsidRDefault="00AB5D4B" w:rsidP="009139A6">
      <w:r>
        <w:separator/>
      </w:r>
    </w:p>
  </w:footnote>
  <w:footnote w:type="continuationSeparator" w:id="0">
    <w:p w14:paraId="7E633CDF" w14:textId="77777777" w:rsidR="00AB5D4B" w:rsidRDefault="00AB5D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DE2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E63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4963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D4B"/>
    <w:rsid w:val="000666E0"/>
    <w:rsid w:val="000A2E7A"/>
    <w:rsid w:val="001307AC"/>
    <w:rsid w:val="00190DFA"/>
    <w:rsid w:val="002510B7"/>
    <w:rsid w:val="00270799"/>
    <w:rsid w:val="002737D5"/>
    <w:rsid w:val="00357E4A"/>
    <w:rsid w:val="00521862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B5D4B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A47F3"/>
  <w15:chartTrackingRefBased/>
  <w15:docId w15:val="{91557843-E1A5-4F48-9DA4-728122356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B5D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2025-04-27T19:39:00Z</dcterms:created>
  <dcterms:modified xsi:type="dcterms:W3CDTF">2025-04-27T19:40:00Z</dcterms:modified>
</cp:coreProperties>
</file>