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681529" w14:textId="4DB6F6E9" w:rsidR="00A95C21" w:rsidRDefault="00A95C21" w:rsidP="00A95C2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Roger COTTY</w:t>
      </w:r>
      <w:r>
        <w:rPr>
          <w:rFonts w:cs="Times New Roman"/>
          <w:szCs w:val="24"/>
        </w:rPr>
        <w:t xml:space="preserve">        (fl.1413)</w:t>
      </w:r>
    </w:p>
    <w:p w14:paraId="75009BE9" w14:textId="77777777" w:rsidR="00A95C21" w:rsidRDefault="00A95C21" w:rsidP="00A95C21">
      <w:pPr>
        <w:pStyle w:val="NoSpacing"/>
        <w:rPr>
          <w:rFonts w:cs="Times New Roman"/>
          <w:szCs w:val="24"/>
        </w:rPr>
      </w:pPr>
    </w:p>
    <w:p w14:paraId="336A2791" w14:textId="77777777" w:rsidR="00A95C21" w:rsidRDefault="00A95C21" w:rsidP="00A95C21">
      <w:pPr>
        <w:pStyle w:val="NoSpacing"/>
        <w:rPr>
          <w:rFonts w:cs="Times New Roman"/>
          <w:szCs w:val="24"/>
        </w:rPr>
      </w:pPr>
    </w:p>
    <w:p w14:paraId="0A7CAB23" w14:textId="77777777" w:rsidR="00A95C21" w:rsidRDefault="00A95C21" w:rsidP="00A95C2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5 Oct.1413</w:t>
      </w:r>
      <w:r>
        <w:rPr>
          <w:rFonts w:cs="Times New Roman"/>
          <w:szCs w:val="24"/>
        </w:rPr>
        <w:tab/>
        <w:t>He was a juror on the inquisition que plura held in Irthlingborough,</w:t>
      </w:r>
    </w:p>
    <w:p w14:paraId="6BBE1FCD" w14:textId="77777777" w:rsidR="00A95C21" w:rsidRDefault="00A95C21" w:rsidP="00A95C2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Northamptonshire, into lands of Richard Chamberlain.</w:t>
      </w:r>
    </w:p>
    <w:p w14:paraId="77D6DD40" w14:textId="77777777" w:rsidR="00A95C21" w:rsidRDefault="00A95C21" w:rsidP="00A95C2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5D2089">
          <w:rPr>
            <w:rStyle w:val="Hyperlink"/>
            <w:rFonts w:cs="Times New Roman"/>
            <w:szCs w:val="24"/>
          </w:rPr>
          <w:t>https://inquisitionspostmortem.ac.uk/view/inquisition/20-056/</w:t>
        </w:r>
      </w:hyperlink>
      <w:r>
        <w:rPr>
          <w:rFonts w:cs="Times New Roman"/>
          <w:szCs w:val="24"/>
        </w:rPr>
        <w:t xml:space="preserve"> )</w:t>
      </w:r>
    </w:p>
    <w:p w14:paraId="7ACD7C09" w14:textId="77777777" w:rsidR="00FF322E" w:rsidRDefault="00FF322E" w:rsidP="00FF322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5 Oct.1413</w:t>
      </w:r>
      <w:r>
        <w:rPr>
          <w:rFonts w:cs="Times New Roman"/>
          <w:szCs w:val="24"/>
        </w:rPr>
        <w:tab/>
        <w:t>He was a juror on the inquisition mandamus held in Irthlingborough,</w:t>
      </w:r>
    </w:p>
    <w:p w14:paraId="381C5A15" w14:textId="77777777" w:rsidR="00FF322E" w:rsidRDefault="00FF322E" w:rsidP="00FF322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Northamptonshire, into lands of Joan Chamberlain(q.v.).</w:t>
      </w:r>
    </w:p>
    <w:p w14:paraId="32B8B85D" w14:textId="77777777" w:rsidR="00FF322E" w:rsidRDefault="00FF322E" w:rsidP="00FF322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7" w:history="1">
        <w:r w:rsidRPr="008D78EF">
          <w:rPr>
            <w:rStyle w:val="Hyperlink"/>
            <w:rFonts w:cs="Times New Roman"/>
            <w:szCs w:val="24"/>
          </w:rPr>
          <w:t>https://inquisitionspostmortem.ac.uk/view/inquisition/20-057/</w:t>
        </w:r>
      </w:hyperlink>
      <w:r>
        <w:rPr>
          <w:rFonts w:cs="Times New Roman"/>
          <w:szCs w:val="24"/>
        </w:rPr>
        <w:t xml:space="preserve"> )</w:t>
      </w:r>
    </w:p>
    <w:p w14:paraId="7BFED8BB" w14:textId="77777777" w:rsidR="00FF322E" w:rsidRDefault="00FF322E" w:rsidP="00A95C21">
      <w:pPr>
        <w:pStyle w:val="NoSpacing"/>
        <w:rPr>
          <w:rFonts w:cs="Times New Roman"/>
          <w:szCs w:val="24"/>
        </w:rPr>
      </w:pPr>
    </w:p>
    <w:p w14:paraId="08F2E21B" w14:textId="77777777" w:rsidR="00A95C21" w:rsidRDefault="00A95C21" w:rsidP="00A95C21">
      <w:pPr>
        <w:pStyle w:val="NoSpacing"/>
        <w:rPr>
          <w:rFonts w:cs="Times New Roman"/>
          <w:szCs w:val="24"/>
        </w:rPr>
      </w:pPr>
    </w:p>
    <w:p w14:paraId="68D8D10A" w14:textId="77777777" w:rsidR="00A95C21" w:rsidRDefault="00A95C21" w:rsidP="00A95C21">
      <w:pPr>
        <w:pStyle w:val="NoSpacing"/>
        <w:rPr>
          <w:rFonts w:cs="Times New Roman"/>
          <w:szCs w:val="24"/>
        </w:rPr>
      </w:pPr>
    </w:p>
    <w:p w14:paraId="60D8656A" w14:textId="77777777" w:rsidR="00A95C21" w:rsidRDefault="00A95C21" w:rsidP="00A95C2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26 April 2024</w:t>
      </w:r>
    </w:p>
    <w:p w14:paraId="42273B61" w14:textId="0990A74F" w:rsidR="00FF322E" w:rsidRDefault="00FF322E" w:rsidP="00A95C2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13 October 2024</w:t>
      </w:r>
    </w:p>
    <w:p w14:paraId="52E9EF44" w14:textId="68B78C37" w:rsidR="003C0CDB" w:rsidRPr="00A95C21" w:rsidRDefault="003C0CDB" w:rsidP="00CE7690">
      <w:pPr>
        <w:pStyle w:val="NoSpacing"/>
        <w:rPr>
          <w:rFonts w:cs="Times New Roman"/>
          <w:szCs w:val="24"/>
        </w:rPr>
      </w:pPr>
    </w:p>
    <w:p w14:paraId="45ED778B" w14:textId="0EA11ECA" w:rsidR="00CE7690" w:rsidRPr="00CE7690" w:rsidRDefault="00CE7690" w:rsidP="00CE7690">
      <w:pPr>
        <w:pStyle w:val="NoSpacing"/>
        <w:rPr>
          <w:rFonts w:cs="Times New Roman"/>
          <w:szCs w:val="24"/>
        </w:rPr>
      </w:pPr>
    </w:p>
    <w:p w14:paraId="08FFC4D5" w14:textId="7B182D36" w:rsidR="00CE7690" w:rsidRPr="00CE7690" w:rsidRDefault="00CE7690" w:rsidP="00A50E38">
      <w:pPr>
        <w:pStyle w:val="NoSpacing"/>
        <w:rPr>
          <w:rFonts w:cs="Times New Roman"/>
          <w:szCs w:val="24"/>
        </w:rPr>
      </w:pPr>
    </w:p>
    <w:p w14:paraId="688F3FF4" w14:textId="0FD2B379" w:rsidR="009F3F48" w:rsidRPr="00A50E38" w:rsidRDefault="009F3F48" w:rsidP="009139A6">
      <w:pPr>
        <w:pStyle w:val="NoSpacing"/>
        <w:rPr>
          <w:rFonts w:cs="Times New Roman"/>
          <w:szCs w:val="24"/>
        </w:rPr>
      </w:pPr>
    </w:p>
    <w:sectPr w:rsidR="009F3F48" w:rsidRPr="00A50E3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48E1B31" w14:textId="77777777" w:rsidR="00737CF8" w:rsidRDefault="00737CF8" w:rsidP="009139A6">
      <w:r>
        <w:separator/>
      </w:r>
    </w:p>
  </w:endnote>
  <w:endnote w:type="continuationSeparator" w:id="0">
    <w:p w14:paraId="1D1C2C1F" w14:textId="77777777" w:rsidR="00737CF8" w:rsidRDefault="00737CF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4D9AC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CDC11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17318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206280E" w14:textId="77777777" w:rsidR="00737CF8" w:rsidRDefault="00737CF8" w:rsidP="009139A6">
      <w:r>
        <w:separator/>
      </w:r>
    </w:p>
  </w:footnote>
  <w:footnote w:type="continuationSeparator" w:id="0">
    <w:p w14:paraId="2F4CC5C6" w14:textId="77777777" w:rsidR="00737CF8" w:rsidRDefault="00737CF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1B70B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EEC36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099BD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3F48"/>
    <w:rsid w:val="000666E0"/>
    <w:rsid w:val="00227E12"/>
    <w:rsid w:val="002510B7"/>
    <w:rsid w:val="0027064F"/>
    <w:rsid w:val="00270799"/>
    <w:rsid w:val="003C0CDB"/>
    <w:rsid w:val="005C130B"/>
    <w:rsid w:val="006958F9"/>
    <w:rsid w:val="00705382"/>
    <w:rsid w:val="00737CF8"/>
    <w:rsid w:val="007D5397"/>
    <w:rsid w:val="00826F5C"/>
    <w:rsid w:val="008D2518"/>
    <w:rsid w:val="009139A6"/>
    <w:rsid w:val="009411C2"/>
    <w:rsid w:val="009448BB"/>
    <w:rsid w:val="00947624"/>
    <w:rsid w:val="009F3F48"/>
    <w:rsid w:val="00A3176C"/>
    <w:rsid w:val="00A50E38"/>
    <w:rsid w:val="00A95C21"/>
    <w:rsid w:val="00AC1217"/>
    <w:rsid w:val="00AD5F60"/>
    <w:rsid w:val="00AE65F8"/>
    <w:rsid w:val="00B740DD"/>
    <w:rsid w:val="00BA00AB"/>
    <w:rsid w:val="00C455C8"/>
    <w:rsid w:val="00C71834"/>
    <w:rsid w:val="00CB4ED9"/>
    <w:rsid w:val="00CE7690"/>
    <w:rsid w:val="00E61DA6"/>
    <w:rsid w:val="00EB3209"/>
    <w:rsid w:val="00F41096"/>
    <w:rsid w:val="00F42FB5"/>
    <w:rsid w:val="00F5287F"/>
    <w:rsid w:val="00FF3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CBABDB"/>
  <w15:chartTrackingRefBased/>
  <w15:docId w15:val="{4D52D5AD-09ED-4CCD-9106-911FF37ED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9F3F4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F3F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s://inquisitionspostmortem.ac.uk/view/inquisition/20-057/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quisitionspostmortem.ac.uk/view/inquisition/20-056/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223</TotalTime>
  <Pages>1</Pages>
  <Words>94</Words>
  <Characters>540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2024-04-26T15:52:00Z</dcterms:created>
  <dcterms:modified xsi:type="dcterms:W3CDTF">2024-10-13T10:51:00Z</dcterms:modified>
</cp:coreProperties>
</file>