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C8536" w14:textId="77777777" w:rsidR="004432B9" w:rsidRDefault="004432B9" w:rsidP="004432B9">
      <w:pPr>
        <w:pStyle w:val="NoSpacing"/>
      </w:pPr>
      <w:r>
        <w:rPr>
          <w:u w:val="single"/>
        </w:rPr>
        <w:t>William COTTON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14:paraId="615F338B" w14:textId="77777777" w:rsidR="004432B9" w:rsidRDefault="004432B9" w:rsidP="004432B9">
      <w:pPr>
        <w:pStyle w:val="NoSpacing"/>
      </w:pPr>
      <w:r>
        <w:t>Chaplain.</w:t>
      </w:r>
    </w:p>
    <w:p w14:paraId="1C494DEA" w14:textId="77777777" w:rsidR="004432B9" w:rsidRDefault="004432B9" w:rsidP="004432B9">
      <w:pPr>
        <w:pStyle w:val="NoSpacing"/>
      </w:pPr>
    </w:p>
    <w:p w14:paraId="433ECB7F" w14:textId="77777777" w:rsidR="004432B9" w:rsidRDefault="004432B9" w:rsidP="004432B9">
      <w:pPr>
        <w:pStyle w:val="NoSpacing"/>
      </w:pPr>
    </w:p>
    <w:p w14:paraId="5B119789" w14:textId="77777777" w:rsidR="004432B9" w:rsidRDefault="004432B9" w:rsidP="004432B9">
      <w:pPr>
        <w:pStyle w:val="NoSpacing"/>
      </w:pPr>
      <w:r>
        <w:t>21 Oct.1481</w:t>
      </w:r>
      <w:r>
        <w:tab/>
        <w:t>He was instituted to the chantry at the High Altar of the parish church of</w:t>
      </w:r>
    </w:p>
    <w:p w14:paraId="4CEF38C9" w14:textId="77777777" w:rsidR="004432B9" w:rsidRDefault="004432B9" w:rsidP="004432B9">
      <w:pPr>
        <w:pStyle w:val="NoSpacing"/>
      </w:pPr>
      <w:r>
        <w:tab/>
      </w:r>
      <w:r>
        <w:tab/>
      </w:r>
      <w:proofErr w:type="spellStart"/>
      <w:proofErr w:type="gramStart"/>
      <w:r>
        <w:t>St.John</w:t>
      </w:r>
      <w:proofErr w:type="spellEnd"/>
      <w:proofErr w:type="gramEnd"/>
      <w:r>
        <w:t xml:space="preserve">, </w:t>
      </w:r>
      <w:proofErr w:type="spellStart"/>
      <w:r>
        <w:t>Hungate</w:t>
      </w:r>
      <w:proofErr w:type="spellEnd"/>
      <w:r>
        <w:t>, York.</w:t>
      </w:r>
    </w:p>
    <w:p w14:paraId="106264F1" w14:textId="77777777" w:rsidR="004432B9" w:rsidRDefault="004432B9" w:rsidP="004432B9">
      <w:pPr>
        <w:pStyle w:val="NoSpacing"/>
      </w:pPr>
      <w:r>
        <w:tab/>
      </w:r>
      <w:r>
        <w:tab/>
        <w:t>(“The Register of Thomas Rotherham, Archbishop of York 1480-1500</w:t>
      </w:r>
    </w:p>
    <w:p w14:paraId="29C736F0" w14:textId="77777777" w:rsidR="004432B9" w:rsidRDefault="004432B9" w:rsidP="004432B9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p.9)</w:t>
      </w:r>
    </w:p>
    <w:p w14:paraId="5A93504E" w14:textId="77777777" w:rsidR="004432B9" w:rsidRDefault="004432B9" w:rsidP="004432B9">
      <w:pPr>
        <w:pStyle w:val="NoSpacing"/>
      </w:pPr>
    </w:p>
    <w:p w14:paraId="607CA63D" w14:textId="77777777" w:rsidR="004432B9" w:rsidRDefault="004432B9" w:rsidP="004432B9">
      <w:pPr>
        <w:pStyle w:val="NoSpacing"/>
      </w:pPr>
    </w:p>
    <w:p w14:paraId="29024D33" w14:textId="77777777" w:rsidR="004432B9" w:rsidRDefault="004432B9" w:rsidP="004432B9">
      <w:pPr>
        <w:pStyle w:val="NoSpacing"/>
      </w:pPr>
      <w:r>
        <w:t>22 March 2019</w:t>
      </w:r>
    </w:p>
    <w:p w14:paraId="2FE8CBFB" w14:textId="77777777" w:rsidR="006B2F86" w:rsidRPr="00E71FC3" w:rsidRDefault="004432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EF682" w14:textId="77777777" w:rsidR="004432B9" w:rsidRDefault="004432B9" w:rsidP="00E71FC3">
      <w:pPr>
        <w:spacing w:after="0" w:line="240" w:lineRule="auto"/>
      </w:pPr>
      <w:r>
        <w:separator/>
      </w:r>
    </w:p>
  </w:endnote>
  <w:endnote w:type="continuationSeparator" w:id="0">
    <w:p w14:paraId="5807AD92" w14:textId="77777777" w:rsidR="004432B9" w:rsidRDefault="004432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483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61655" w14:textId="77777777" w:rsidR="004432B9" w:rsidRDefault="004432B9" w:rsidP="00E71FC3">
      <w:pPr>
        <w:spacing w:after="0" w:line="240" w:lineRule="auto"/>
      </w:pPr>
      <w:r>
        <w:separator/>
      </w:r>
    </w:p>
  </w:footnote>
  <w:footnote w:type="continuationSeparator" w:id="0">
    <w:p w14:paraId="46986DD6" w14:textId="77777777" w:rsidR="004432B9" w:rsidRDefault="004432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2B9"/>
    <w:rsid w:val="001A7C09"/>
    <w:rsid w:val="004432B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9F831"/>
  <w15:chartTrackingRefBased/>
  <w15:docId w15:val="{9EF13308-4A6D-4C46-B652-662AACA6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2019-03-26T19:23:00Z</dcterms:created>
  <dcterms:modified xsi:type="dcterms:W3CDTF">2019-03-26T19:24:00Z</dcterms:modified>
</cp:coreProperties>
</file>