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BFC92" w14:textId="36BB3004" w:rsidR="0069562E" w:rsidRDefault="0069562E" w:rsidP="0069562E">
      <w:pPr>
        <w:pStyle w:val="NoSpacing"/>
      </w:pPr>
      <w:r>
        <w:rPr>
          <w:u w:val="single"/>
        </w:rPr>
        <w:t>William COTTON</w:t>
      </w:r>
      <w:r>
        <w:t xml:space="preserve">        </w:t>
      </w:r>
      <w:r>
        <w:t>(fl.1</w:t>
      </w:r>
      <w:r>
        <w:t>396-1410)</w:t>
      </w:r>
    </w:p>
    <w:p w14:paraId="1695326D" w14:textId="42935567" w:rsidR="0069562E" w:rsidRDefault="0069562E" w:rsidP="0069562E">
      <w:pPr>
        <w:pStyle w:val="NoSpacing"/>
      </w:pPr>
      <w:r>
        <w:t xml:space="preserve">Rector of </w:t>
      </w:r>
      <w:proofErr w:type="spellStart"/>
      <w:r>
        <w:t>St.</w:t>
      </w:r>
      <w:r>
        <w:t>John</w:t>
      </w:r>
      <w:proofErr w:type="spellEnd"/>
      <w:r>
        <w:t xml:space="preserve"> the Baptist, </w:t>
      </w:r>
      <w:proofErr w:type="spellStart"/>
      <w:r>
        <w:t>H</w:t>
      </w:r>
      <w:r w:rsidR="00534D1B">
        <w:t>eloughton</w:t>
      </w:r>
      <w:proofErr w:type="spellEnd"/>
      <w:r>
        <w:t>, Norfolk.</w:t>
      </w:r>
    </w:p>
    <w:p w14:paraId="74BC3AB7" w14:textId="77777777" w:rsidR="0069562E" w:rsidRDefault="0069562E" w:rsidP="0069562E">
      <w:pPr>
        <w:pStyle w:val="NoSpacing"/>
      </w:pPr>
    </w:p>
    <w:p w14:paraId="74256461" w14:textId="77777777" w:rsidR="0069562E" w:rsidRDefault="0069562E" w:rsidP="0069562E">
      <w:pPr>
        <w:pStyle w:val="NoSpacing"/>
      </w:pPr>
    </w:p>
    <w:p w14:paraId="5988DEA3" w14:textId="7F391195" w:rsidR="0069562E" w:rsidRDefault="0069562E" w:rsidP="0069562E">
      <w:pPr>
        <w:pStyle w:val="NoSpacing"/>
      </w:pPr>
      <w:r>
        <w:tab/>
        <w:t>1</w:t>
      </w:r>
      <w:r w:rsidR="00534D1B">
        <w:t>396</w:t>
      </w:r>
      <w:r>
        <w:tab/>
        <w:t>He became Rector.</w:t>
      </w:r>
    </w:p>
    <w:p w14:paraId="72D207BA" w14:textId="77777777" w:rsidR="0069562E" w:rsidRDefault="0069562E" w:rsidP="0069562E">
      <w:pPr>
        <w:pStyle w:val="NoSpacing"/>
      </w:pPr>
      <w:r>
        <w:tab/>
      </w:r>
      <w:r>
        <w:tab/>
        <w:t>(“An Essay Towards A Topographical History of the County of Norfolk”,</w:t>
      </w:r>
    </w:p>
    <w:p w14:paraId="7E7F55B7" w14:textId="2F686FCD" w:rsidR="0069562E" w:rsidRDefault="0069562E" w:rsidP="0069562E">
      <w:pPr>
        <w:pStyle w:val="NoSpacing"/>
      </w:pPr>
      <w:r>
        <w:tab/>
      </w:r>
      <w:r>
        <w:tab/>
        <w:t xml:space="preserve">vol.10 by Frances </w:t>
      </w:r>
      <w:proofErr w:type="spellStart"/>
      <w:r>
        <w:t>Blomefield</w:t>
      </w:r>
      <w:proofErr w:type="spellEnd"/>
      <w:r>
        <w:t xml:space="preserve"> pp.1</w:t>
      </w:r>
      <w:r w:rsidR="00534D1B">
        <w:t>35-7)</w:t>
      </w:r>
    </w:p>
    <w:p w14:paraId="76084417" w14:textId="77777777" w:rsidR="0069562E" w:rsidRDefault="0069562E" w:rsidP="0069562E">
      <w:pPr>
        <w:pStyle w:val="NoSpacing"/>
      </w:pPr>
    </w:p>
    <w:p w14:paraId="362914E0" w14:textId="77777777" w:rsidR="0069562E" w:rsidRDefault="0069562E" w:rsidP="0069562E">
      <w:pPr>
        <w:pStyle w:val="NoSpacing"/>
      </w:pPr>
    </w:p>
    <w:p w14:paraId="6112AC37" w14:textId="150F654C" w:rsidR="0069562E" w:rsidRPr="002649FF" w:rsidRDefault="0069562E" w:rsidP="0069562E">
      <w:pPr>
        <w:pStyle w:val="NoSpacing"/>
      </w:pPr>
      <w:bookmarkStart w:id="0" w:name="_GoBack"/>
      <w:r>
        <w:t>1</w:t>
      </w:r>
      <w:r w:rsidR="00534D1B">
        <w:t>7</w:t>
      </w:r>
      <w:r>
        <w:t xml:space="preserve"> January 2020</w:t>
      </w:r>
    </w:p>
    <w:bookmarkEnd w:id="0"/>
    <w:p w14:paraId="7947995D" w14:textId="2465A7D4" w:rsidR="006B2F86" w:rsidRPr="0069562E" w:rsidRDefault="00534D1B" w:rsidP="00E71FC3">
      <w:pPr>
        <w:pStyle w:val="NoSpacing"/>
      </w:pPr>
    </w:p>
    <w:sectPr w:rsidR="006B2F86" w:rsidRPr="0069562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B795A" w14:textId="77777777" w:rsidR="0069562E" w:rsidRDefault="0069562E" w:rsidP="00E71FC3">
      <w:pPr>
        <w:spacing w:after="0" w:line="240" w:lineRule="auto"/>
      </w:pPr>
      <w:r>
        <w:separator/>
      </w:r>
    </w:p>
  </w:endnote>
  <w:endnote w:type="continuationSeparator" w:id="0">
    <w:p w14:paraId="162FED48" w14:textId="77777777" w:rsidR="0069562E" w:rsidRDefault="006956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6384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37075" w14:textId="77777777" w:rsidR="0069562E" w:rsidRDefault="0069562E" w:rsidP="00E71FC3">
      <w:pPr>
        <w:spacing w:after="0" w:line="240" w:lineRule="auto"/>
      </w:pPr>
      <w:r>
        <w:separator/>
      </w:r>
    </w:p>
  </w:footnote>
  <w:footnote w:type="continuationSeparator" w:id="0">
    <w:p w14:paraId="617F4A58" w14:textId="77777777" w:rsidR="0069562E" w:rsidRDefault="006956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2E"/>
    <w:rsid w:val="001A7C09"/>
    <w:rsid w:val="00534D1B"/>
    <w:rsid w:val="00577BD5"/>
    <w:rsid w:val="00656CBA"/>
    <w:rsid w:val="0069562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18917"/>
  <w15:chartTrackingRefBased/>
  <w15:docId w15:val="{B2317A35-21C1-43C1-BC57-E73A20C2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2020-01-17T21:36:00Z</dcterms:created>
  <dcterms:modified xsi:type="dcterms:W3CDTF">2020-01-17T21:49:00Z</dcterms:modified>
</cp:coreProperties>
</file>