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ECAC" w14:textId="77777777" w:rsidR="006E3371" w:rsidRDefault="006E3371" w:rsidP="006E337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COTTON</w:t>
      </w:r>
      <w:r>
        <w:rPr>
          <w:rFonts w:ascii="Times New Roman" w:hAnsi="Times New Roman" w:cs="Times New Roman"/>
        </w:rPr>
        <w:t xml:space="preserve">       (fl.1470)</w:t>
      </w:r>
    </w:p>
    <w:p w14:paraId="7EB169F5" w14:textId="77777777" w:rsidR="006E3371" w:rsidRDefault="006E3371" w:rsidP="006E3371">
      <w:pPr>
        <w:pStyle w:val="NoSpacing"/>
        <w:rPr>
          <w:rFonts w:ascii="Times New Roman" w:hAnsi="Times New Roman" w:cs="Times New Roman"/>
        </w:rPr>
      </w:pPr>
    </w:p>
    <w:p w14:paraId="773AD649" w14:textId="77777777" w:rsidR="006E3371" w:rsidRDefault="006E3371" w:rsidP="006E3371">
      <w:pPr>
        <w:pStyle w:val="NoSpacing"/>
        <w:rPr>
          <w:rFonts w:ascii="Times New Roman" w:hAnsi="Times New Roman" w:cs="Times New Roman"/>
        </w:rPr>
      </w:pPr>
    </w:p>
    <w:p w14:paraId="273B9925" w14:textId="77777777" w:rsidR="006E3371" w:rsidRDefault="006E3371" w:rsidP="006E337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5 Sep.1470</w:t>
      </w:r>
      <w:r>
        <w:rPr>
          <w:rFonts w:ascii="Times New Roman" w:hAnsi="Times New Roman" w:cs="Times New Roman"/>
        </w:rPr>
        <w:tab/>
        <w:t>He was one of those who escaped from the Marshalsea prison.</w:t>
      </w:r>
    </w:p>
    <w:p w14:paraId="346EE633" w14:textId="77777777" w:rsidR="006E3371" w:rsidRDefault="006E3371" w:rsidP="006E337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 T.N.A. ref. SC 8/29/1442B )</w:t>
      </w:r>
    </w:p>
    <w:p w14:paraId="1D82107D" w14:textId="77777777" w:rsidR="006E3371" w:rsidRDefault="006E3371" w:rsidP="006E3371">
      <w:pPr>
        <w:pStyle w:val="NoSpacing"/>
        <w:rPr>
          <w:rFonts w:ascii="Times New Roman" w:hAnsi="Times New Roman" w:cs="Times New Roman"/>
        </w:rPr>
      </w:pPr>
    </w:p>
    <w:p w14:paraId="21BF5CB6" w14:textId="77777777" w:rsidR="006E3371" w:rsidRDefault="006E3371" w:rsidP="006E3371">
      <w:pPr>
        <w:pStyle w:val="NoSpacing"/>
        <w:rPr>
          <w:rFonts w:ascii="Times New Roman" w:hAnsi="Times New Roman" w:cs="Times New Roman"/>
        </w:rPr>
      </w:pPr>
    </w:p>
    <w:p w14:paraId="455468AA" w14:textId="77777777" w:rsidR="006E3371" w:rsidRDefault="006E3371" w:rsidP="006E337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February 2026</w:t>
      </w:r>
    </w:p>
    <w:p w14:paraId="7819911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25A5" w14:textId="77777777" w:rsidR="00766707" w:rsidRDefault="00766707" w:rsidP="00086E2C">
      <w:pPr>
        <w:spacing w:after="0" w:line="240" w:lineRule="auto"/>
      </w:pPr>
      <w:r>
        <w:separator/>
      </w:r>
    </w:p>
  </w:endnote>
  <w:endnote w:type="continuationSeparator" w:id="0">
    <w:p w14:paraId="644E923E" w14:textId="77777777" w:rsidR="00766707" w:rsidRDefault="0076670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AC7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7A29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F65A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3E814" w14:textId="77777777" w:rsidR="00766707" w:rsidRDefault="00766707" w:rsidP="00086E2C">
      <w:pPr>
        <w:spacing w:after="0" w:line="240" w:lineRule="auto"/>
      </w:pPr>
      <w:r>
        <w:separator/>
      </w:r>
    </w:p>
  </w:footnote>
  <w:footnote w:type="continuationSeparator" w:id="0">
    <w:p w14:paraId="20EAD11D" w14:textId="77777777" w:rsidR="00766707" w:rsidRDefault="0076670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C3B1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DB44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54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371"/>
    <w:rsid w:val="00086E2C"/>
    <w:rsid w:val="000A2E7A"/>
    <w:rsid w:val="002244B7"/>
    <w:rsid w:val="00314D94"/>
    <w:rsid w:val="00617568"/>
    <w:rsid w:val="00650EC4"/>
    <w:rsid w:val="006E3371"/>
    <w:rsid w:val="006E68FA"/>
    <w:rsid w:val="0076670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EBEA9"/>
  <w15:chartTrackingRefBased/>
  <w15:docId w15:val="{760B1897-8FB8-4D96-B761-50CD1AD4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E33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28</Words>
  <Characters>130</Characters>
  <Application>Microsoft Office Word</Application>
  <DocSecurity>0</DocSecurity>
  <Lines>9</Lines>
  <Paragraphs>5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2026-02-11T21:04:00Z</dcterms:created>
  <dcterms:modified xsi:type="dcterms:W3CDTF">2026-02-11T21:04:00Z</dcterms:modified>
</cp:coreProperties>
</file>